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863" w:rsidRDefault="00154863" w:rsidP="006A4549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7E7013" w:rsidRDefault="007E7013" w:rsidP="006A4549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7E7013" w:rsidRDefault="007E7013" w:rsidP="006A4549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7E7013" w:rsidRDefault="007E7013" w:rsidP="006A4549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7E7013" w:rsidRDefault="007E7013" w:rsidP="006A4549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7E7013" w:rsidRDefault="007E7013" w:rsidP="006A4549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3649DF" w:rsidRDefault="003649DF" w:rsidP="003649DF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3649DF" w:rsidRDefault="003649DF" w:rsidP="003649DF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3649DF" w:rsidRDefault="003649DF" w:rsidP="003649DF">
      <w:pPr>
        <w:spacing w:after="0" w:line="240" w:lineRule="auto"/>
        <w:ind w:left="-567" w:right="-709"/>
        <w:jc w:val="both"/>
        <w:rPr>
          <w:b/>
          <w:u w:val="single"/>
        </w:rPr>
      </w:pPr>
      <w:r>
        <w:rPr>
          <w:rFonts w:ascii="Arial" w:hAnsi="Arial" w:cs="Arial"/>
          <w:noProof/>
          <w:color w:val="000000"/>
          <w:lang w:eastAsia="fr-FR"/>
        </w:rPr>
        <w:drawing>
          <wp:inline distT="0" distB="0" distL="0" distR="0">
            <wp:extent cx="2056709" cy="4320000"/>
            <wp:effectExtent l="19050" t="0" r="691" b="0"/>
            <wp:docPr id="3" name="Image 4" descr="P105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501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325" t="2364" r="24497" b="2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0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86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noProof/>
          <w:sz w:val="20"/>
          <w:szCs w:val="20"/>
          <w:lang w:eastAsia="fr-FR"/>
        </w:rPr>
        <w:drawing>
          <wp:inline distT="0" distB="0" distL="0" distR="0">
            <wp:extent cx="2229385" cy="4320000"/>
            <wp:effectExtent l="19050" t="0" r="0" b="0"/>
            <wp:docPr id="7" name="Image 7" descr="http://ecx.images-amazon.com/images/I/51TotSUg0Y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cx.images-amazon.com/images/I/51TotSUg0Y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164" r="27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385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2156544" cy="4320000"/>
            <wp:effectExtent l="19050" t="0" r="0" b="0"/>
            <wp:docPr id="10" name="il_fi" descr="http://www.calculatrices.org/calculatrices/graph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alculatrices.org/calculatrices/graph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44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9DF" w:rsidRDefault="003649DF" w:rsidP="003649DF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154863" w:rsidRDefault="00154863" w:rsidP="006A4549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154863" w:rsidRDefault="00154863" w:rsidP="006A4549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154863" w:rsidRDefault="00154863" w:rsidP="006A4549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154863" w:rsidRDefault="00154863" w:rsidP="006A4549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154863" w:rsidRDefault="00154863" w:rsidP="006A4549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154863" w:rsidRDefault="00154863" w:rsidP="006A4549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154863" w:rsidRDefault="00154863" w:rsidP="006A4549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154863" w:rsidRDefault="00154863" w:rsidP="006A4549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154863" w:rsidRDefault="00154863" w:rsidP="006A4549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154863" w:rsidRDefault="00154863" w:rsidP="006A4549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154863" w:rsidRDefault="00154863" w:rsidP="006A4549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154863" w:rsidRDefault="00154863" w:rsidP="006A4549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154863" w:rsidRDefault="00154863" w:rsidP="006A4549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154863" w:rsidRDefault="00154863" w:rsidP="006A4549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154863" w:rsidRDefault="00154863" w:rsidP="006A4549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154863" w:rsidRDefault="00154863" w:rsidP="006A4549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3649DF" w:rsidRDefault="003649DF" w:rsidP="006A4549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7E7013" w:rsidRDefault="007E7013" w:rsidP="006A4549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3649DF" w:rsidRDefault="003649DF" w:rsidP="006A4549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3649DF" w:rsidRDefault="003649DF" w:rsidP="006A4549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3649DF" w:rsidRDefault="003649DF" w:rsidP="006A4549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3649DF" w:rsidRDefault="003649DF" w:rsidP="006A4549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3649DF" w:rsidRDefault="003649DF" w:rsidP="006A4549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154863" w:rsidRDefault="00154863" w:rsidP="006A4549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5D206C" w:rsidRDefault="00FD2BB4" w:rsidP="006A4549">
      <w:pPr>
        <w:spacing w:after="0" w:line="240" w:lineRule="auto"/>
        <w:ind w:left="-567" w:right="-709"/>
        <w:jc w:val="both"/>
      </w:pPr>
      <w:r w:rsidRPr="00D25CE8">
        <w:rPr>
          <w:b/>
          <w:u w:val="single"/>
        </w:rPr>
        <w:lastRenderedPageBreak/>
        <w:t>Pour  créer un  graphique de fonction</w:t>
      </w:r>
      <w:r>
        <w:t> :</w:t>
      </w:r>
      <w:r w:rsidR="005D206C">
        <w:t xml:space="preserve">  </w:t>
      </w:r>
    </w:p>
    <w:p w:rsidR="005D206C" w:rsidRDefault="005D206C" w:rsidP="006A4549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>A</w:t>
      </w:r>
      <w:r w:rsidR="00FD2BB4">
        <w:t xml:space="preserve">ppuyer sur la touche </w:t>
      </w:r>
      <w:r w:rsidR="00D53A99">
        <w:fldChar w:fldCharType="begin"/>
      </w:r>
      <w:r w:rsidR="00864701">
        <w:instrText xml:space="preserve">  EQ \x(menu)</w:instrText>
      </w:r>
      <w:r w:rsidR="00D53A99">
        <w:fldChar w:fldCharType="end"/>
      </w:r>
      <w:r w:rsidR="00864701">
        <w:t xml:space="preserve"> l’écran </w:t>
      </w:r>
      <w:r w:rsidR="00864701">
        <w:sym w:font="Wingdings" w:char="F081"/>
      </w:r>
      <w:r w:rsidR="00864701">
        <w:t xml:space="preserve"> s’affiche </w:t>
      </w:r>
      <w:r w:rsidR="00FD2BB4">
        <w:t xml:space="preserve">puis </w:t>
      </w:r>
      <w:r w:rsidR="00864701">
        <w:t xml:space="preserve">appuyer sur la touche </w:t>
      </w:r>
      <w:r w:rsidR="00D53A99">
        <w:fldChar w:fldCharType="begin"/>
      </w:r>
      <w:r w:rsidR="00A66982">
        <w:instrText xml:space="preserve">  EQ \x(3)</w:instrText>
      </w:r>
      <w:r w:rsidR="00D53A99">
        <w:fldChar w:fldCharType="end"/>
      </w:r>
      <w:r w:rsidR="00864701">
        <w:t xml:space="preserve"> et taper</w:t>
      </w:r>
      <w:r w:rsidR="00FD2BB4">
        <w:t xml:space="preserve"> la fonction dans </w:t>
      </w:r>
      <w:r w:rsidR="00A5476F">
        <w:t xml:space="preserve">     </w:t>
      </w:r>
      <w:r>
        <w:t>« </w:t>
      </w:r>
      <w:r w:rsidR="00FD2BB4">
        <w:t>Y</w:t>
      </w:r>
      <w:r w:rsidR="00FD2BB4" w:rsidRPr="008D0F5E">
        <w:rPr>
          <w:vertAlign w:val="subscript"/>
        </w:rPr>
        <w:t>1</w:t>
      </w:r>
      <w:r w:rsidR="00FD2BB4">
        <w:t xml:space="preserve"> = </w:t>
      </w:r>
      <w:r w:rsidR="00A66982">
        <w:t>………… ». Les écrans</w:t>
      </w:r>
      <w:r>
        <w:t xml:space="preserve"> </w:t>
      </w:r>
      <w:r w:rsidR="00864701">
        <w:sym w:font="Wingdings" w:char="F082"/>
      </w:r>
      <w:r w:rsidR="00A66982">
        <w:t xml:space="preserve"> puis </w:t>
      </w:r>
      <w:r w:rsidR="00A66982">
        <w:sym w:font="Wingdings" w:char="F083"/>
      </w:r>
      <w:r w:rsidR="00A66982">
        <w:t xml:space="preserve"> s’affichent.</w:t>
      </w:r>
    </w:p>
    <w:p w:rsidR="00864701" w:rsidRDefault="00A66982" w:rsidP="006A4549">
      <w:pPr>
        <w:spacing w:after="0" w:line="240" w:lineRule="auto"/>
        <w:ind w:left="-567" w:right="-709"/>
        <w:jc w:val="both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1800000" cy="1007134"/>
            <wp:effectExtent l="19050" t="0" r="0" b="0"/>
            <wp:docPr id="8" name="Image 4" descr="menu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graph.jpg"/>
                    <pic:cNvPicPr/>
                  </pic:nvPicPr>
                  <pic:blipFill>
                    <a:blip r:embed="rId9" cstate="print"/>
                    <a:srcRect t="19383" r="2665" b="763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0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701">
        <w:rPr>
          <w:noProof/>
          <w:lang w:eastAsia="fr-FR"/>
        </w:rPr>
        <w:drawing>
          <wp:inline distT="0" distB="0" distL="0" distR="0">
            <wp:extent cx="1800000" cy="1007134"/>
            <wp:effectExtent l="19050" t="0" r="0" b="0"/>
            <wp:docPr id="2" name="Image 1" descr="fonctio frapp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ctio frappe1.jpg"/>
                    <pic:cNvPicPr/>
                  </pic:nvPicPr>
                  <pic:blipFill>
                    <a:blip r:embed="rId10" cstate="print"/>
                    <a:srcRect t="10426" b="1512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0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701">
        <w:rPr>
          <w:noProof/>
          <w:lang w:eastAsia="fr-FR"/>
        </w:rPr>
        <w:drawing>
          <wp:inline distT="0" distB="0" distL="0" distR="0">
            <wp:extent cx="1800000" cy="1034539"/>
            <wp:effectExtent l="19050" t="0" r="0" b="0"/>
            <wp:docPr id="6" name="Image 5" descr="fonction frappeex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ction frappeexit.jpg"/>
                    <pic:cNvPicPr/>
                  </pic:nvPicPr>
                  <pic:blipFill>
                    <a:blip r:embed="rId11" cstate="print"/>
                    <a:srcRect t="18502" b="499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3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C99" w:rsidRDefault="005D206C" w:rsidP="006A4549">
      <w:pPr>
        <w:spacing w:after="0" w:line="240" w:lineRule="auto"/>
        <w:jc w:val="both"/>
      </w:pPr>
      <w:r>
        <w:t xml:space="preserve">Ecran </w:t>
      </w:r>
      <w:r>
        <w:sym w:font="Wingdings" w:char="F081"/>
      </w:r>
      <w:r w:rsidR="008C7365">
        <w:t xml:space="preserve"> </w:t>
      </w:r>
      <w:r w:rsidR="008C7365">
        <w:tab/>
      </w:r>
      <w:r w:rsidR="008C7365">
        <w:tab/>
      </w:r>
      <w:r w:rsidR="008C7365">
        <w:tab/>
      </w:r>
      <w:r w:rsidR="008C7365">
        <w:tab/>
      </w:r>
      <w:r>
        <w:t xml:space="preserve">Ecran </w:t>
      </w:r>
      <w:r>
        <w:sym w:font="Wingdings" w:char="F082"/>
      </w:r>
      <w:r>
        <w:tab/>
      </w:r>
      <w:r>
        <w:tab/>
      </w:r>
      <w:r>
        <w:tab/>
        <w:t xml:space="preserve">Ecran </w:t>
      </w:r>
      <w:r>
        <w:sym w:font="Wingdings" w:char="F083"/>
      </w:r>
    </w:p>
    <w:p w:rsidR="00A66982" w:rsidRDefault="00A66982" w:rsidP="00A66982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 xml:space="preserve">Appuyer sur les touches </w:t>
      </w:r>
      <w:r w:rsidR="00D53A99">
        <w:fldChar w:fldCharType="begin"/>
      </w:r>
      <w:r>
        <w:instrText xml:space="preserve">  EQ \x(SHIFT)</w:instrText>
      </w:r>
      <w:r w:rsidR="00D53A99">
        <w:fldChar w:fldCharType="end"/>
      </w:r>
      <w:r>
        <w:t xml:space="preserve"> puis </w:t>
      </w:r>
      <w:r w:rsidR="00D53A99">
        <w:fldChar w:fldCharType="begin"/>
      </w:r>
      <w:r>
        <w:instrText xml:space="preserve">  EQ \x(F 3)</w:instrText>
      </w:r>
      <w:r w:rsidR="00D53A99">
        <w:fldChar w:fldCharType="end"/>
      </w:r>
      <w:r>
        <w:t xml:space="preserve">. L’écran </w:t>
      </w:r>
      <w:r>
        <w:sym w:font="Wingdings" w:char="F084"/>
      </w:r>
      <w:r>
        <w:t xml:space="preserve"> s’affiche.</w:t>
      </w:r>
      <w:r w:rsidRPr="00A66982">
        <w:t xml:space="preserve"> </w:t>
      </w:r>
      <w:r>
        <w:t xml:space="preserve">Entrer les valeurs de l’intervalle sur lequel la fonction est définie. On peut à l’aide du curseur se déplacer et voir l’écran </w:t>
      </w:r>
      <w:r>
        <w:sym w:font="Wingdings" w:char="F084"/>
      </w:r>
      <w:r>
        <w:t>bis.</w:t>
      </w:r>
    </w:p>
    <w:p w:rsidR="00A66982" w:rsidRDefault="00F35541" w:rsidP="003E238F">
      <w:pPr>
        <w:spacing w:after="0" w:line="240" w:lineRule="auto"/>
        <w:ind w:left="-567" w:right="-709"/>
        <w:jc w:val="both"/>
      </w:pPr>
      <w:r>
        <w:rPr>
          <w:noProof/>
          <w:lang w:eastAsia="fr-FR"/>
        </w:rPr>
        <w:drawing>
          <wp:inline distT="0" distB="0" distL="0" distR="0">
            <wp:extent cx="1800000" cy="979729"/>
            <wp:effectExtent l="19050" t="0" r="0" b="0"/>
            <wp:docPr id="1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97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800000" cy="966027"/>
            <wp:effectExtent l="19050" t="0" r="0" b="0"/>
            <wp:docPr id="1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96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238F">
        <w:rPr>
          <w:noProof/>
          <w:lang w:eastAsia="fr-FR"/>
        </w:rPr>
        <w:drawing>
          <wp:inline distT="0" distB="0" distL="0" distR="0">
            <wp:extent cx="1678915" cy="977727"/>
            <wp:effectExtent l="19050" t="0" r="0" b="0"/>
            <wp:docPr id="21" name="Image 20" descr="cour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rbe.jpg"/>
                    <pic:cNvPicPr/>
                  </pic:nvPicPr>
                  <pic:blipFill>
                    <a:blip r:embed="rId14" cstate="print"/>
                    <a:srcRect t="12628" r="2536" b="11747"/>
                    <a:stretch>
                      <a:fillRect/>
                    </a:stretch>
                  </pic:blipFill>
                  <pic:spPr>
                    <a:xfrm>
                      <a:off x="0" y="0"/>
                      <a:ext cx="1677240" cy="9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982" w:rsidRDefault="00A66982" w:rsidP="00A66982">
      <w:pPr>
        <w:pStyle w:val="Paragraphedeliste"/>
        <w:spacing w:after="0" w:line="240" w:lineRule="auto"/>
        <w:ind w:left="-207" w:right="-709" w:firstLine="915"/>
        <w:jc w:val="both"/>
      </w:pPr>
      <w:r>
        <w:t xml:space="preserve">Ecran </w:t>
      </w:r>
      <w:r>
        <w:sym w:font="Wingdings" w:char="F084"/>
      </w:r>
      <w:r w:rsidR="008C7365">
        <w:t xml:space="preserve"> </w:t>
      </w:r>
      <w:r w:rsidR="008C7365">
        <w:tab/>
      </w:r>
      <w:r w:rsidR="008C7365">
        <w:tab/>
      </w:r>
      <w:r>
        <w:t xml:space="preserve">Ecran </w:t>
      </w:r>
      <w:r>
        <w:sym w:font="Wingdings" w:char="F084"/>
      </w:r>
      <w:r>
        <w:t>bis</w:t>
      </w:r>
      <w:r w:rsidR="003E238F">
        <w:tab/>
      </w:r>
      <w:r w:rsidR="003E238F">
        <w:tab/>
      </w:r>
      <w:r w:rsidR="003E238F">
        <w:tab/>
        <w:t xml:space="preserve">Ecran </w:t>
      </w:r>
      <w:r w:rsidR="003E238F">
        <w:sym w:font="Wingdings" w:char="F085"/>
      </w:r>
    </w:p>
    <w:p w:rsidR="00A66982" w:rsidRDefault="00A66982" w:rsidP="00A66982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 xml:space="preserve">Appuyer sur la touche </w:t>
      </w:r>
      <w:r w:rsidR="00D53A99">
        <w:fldChar w:fldCharType="begin"/>
      </w:r>
      <w:r w:rsidR="003E238F">
        <w:instrText xml:space="preserve">  EQ \x(EXIT)</w:instrText>
      </w:r>
      <w:r w:rsidR="00D53A99">
        <w:fldChar w:fldCharType="end"/>
      </w:r>
      <w:r w:rsidR="003E238F">
        <w:t xml:space="preserve">. L’écran </w:t>
      </w:r>
      <w:r w:rsidR="003E238F">
        <w:sym w:font="Wingdings" w:char="F083"/>
      </w:r>
      <w:r w:rsidR="003E238F">
        <w:t xml:space="preserve"> réapparaît. Appuyer sur la touche</w:t>
      </w:r>
      <w:r w:rsidR="00D53A99">
        <w:fldChar w:fldCharType="begin"/>
      </w:r>
      <w:r w:rsidR="003E238F">
        <w:instrText xml:space="preserve">  EQ \x(F6)</w:instrText>
      </w:r>
      <w:r w:rsidR="00D53A99">
        <w:fldChar w:fldCharType="end"/>
      </w:r>
      <w:r w:rsidR="003E238F">
        <w:t xml:space="preserve">, la courbe se trace (écran </w:t>
      </w:r>
      <w:r w:rsidR="003E238F">
        <w:sym w:font="Wingdings" w:char="F085"/>
      </w:r>
      <w:r w:rsidR="003E238F">
        <w:t>)</w:t>
      </w:r>
    </w:p>
    <w:p w:rsidR="00D25CE8" w:rsidRDefault="008C7365" w:rsidP="006A4549">
      <w:pPr>
        <w:spacing w:after="0" w:line="240" w:lineRule="auto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4024630</wp:posOffset>
            </wp:positionH>
            <wp:positionV relativeFrom="paragraph">
              <wp:posOffset>137795</wp:posOffset>
            </wp:positionV>
            <wp:extent cx="1801495" cy="977900"/>
            <wp:effectExtent l="19050" t="0" r="8255" b="0"/>
            <wp:wrapSquare wrapText="bothSides"/>
            <wp:docPr id="35" name="Image 34" descr="tr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ce.jpg"/>
                    <pic:cNvPicPr/>
                  </pic:nvPicPr>
                  <pic:blipFill>
                    <a:blip r:embed="rId15" cstate="print"/>
                    <a:srcRect t="11765" b="15686"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3580" w:rsidRDefault="00403580" w:rsidP="006A4549">
      <w:pPr>
        <w:spacing w:after="0" w:line="240" w:lineRule="auto"/>
        <w:ind w:left="-567" w:right="-709"/>
        <w:jc w:val="both"/>
      </w:pPr>
      <w:r w:rsidRPr="00403580">
        <w:rPr>
          <w:b/>
          <w:u w:val="single"/>
        </w:rPr>
        <w:t>Pour se déplacer sur le graphique</w:t>
      </w:r>
      <w:r>
        <w:t> :</w:t>
      </w:r>
    </w:p>
    <w:p w:rsidR="00D526A9" w:rsidRDefault="00D526A9" w:rsidP="006A4549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 xml:space="preserve">Appuyer sur la touche </w:t>
      </w:r>
      <w:r w:rsidR="00D53A99">
        <w:fldChar w:fldCharType="begin"/>
      </w:r>
      <w:r w:rsidR="00510D46">
        <w:instrText xml:space="preserve">  EQ \x(SHIFT)</w:instrText>
      </w:r>
      <w:r w:rsidR="00D53A99">
        <w:fldChar w:fldCharType="end"/>
      </w:r>
      <w:r w:rsidR="00510D46">
        <w:t xml:space="preserve"> puis </w:t>
      </w:r>
      <w:r w:rsidR="00D53A99">
        <w:fldChar w:fldCharType="begin"/>
      </w:r>
      <w:r w:rsidR="00510D46">
        <w:instrText xml:space="preserve">  EQ \x(F 1)</w:instrText>
      </w:r>
      <w:r w:rsidR="00D53A99">
        <w:fldChar w:fldCharType="end"/>
      </w:r>
      <w:r w:rsidR="00510D46">
        <w:t xml:space="preserve"> (trace) </w:t>
      </w:r>
      <w:r>
        <w:t xml:space="preserve">et déplacer le curseur. </w:t>
      </w:r>
      <w:r w:rsidR="00510D46">
        <w:t>L’é</w:t>
      </w:r>
      <w:r>
        <w:t xml:space="preserve">cran </w:t>
      </w:r>
      <w:r w:rsidR="00510D46">
        <w:sym w:font="Wingdings" w:char="F086"/>
      </w:r>
      <w:r w:rsidR="00510D46">
        <w:t xml:space="preserve"> s’affiche.</w:t>
      </w:r>
    </w:p>
    <w:p w:rsidR="008D0F5E" w:rsidRDefault="00510D46" w:rsidP="006A4549">
      <w:pPr>
        <w:spacing w:after="0" w:line="240" w:lineRule="auto"/>
        <w:ind w:left="-567" w:right="-709"/>
        <w:jc w:val="both"/>
      </w:pPr>
      <w:r>
        <w:t>Pour modifier le</w:t>
      </w:r>
      <w:r w:rsidR="00D526A9">
        <w:t xml:space="preserve"> pas du curseur, </w:t>
      </w:r>
      <w:r>
        <w:t>(</w:t>
      </w:r>
      <w:r w:rsidR="00D526A9">
        <w:t>si une valeur précise de « x » vous intéresse</w:t>
      </w:r>
      <w:r>
        <w:t>)</w:t>
      </w:r>
      <w:r w:rsidR="008D0F5E">
        <w:t xml:space="preserve"> : </w:t>
      </w:r>
    </w:p>
    <w:p w:rsidR="008C7365" w:rsidRDefault="006435B0" w:rsidP="006435B0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 xml:space="preserve">Appuyer sur les touches </w:t>
      </w:r>
      <w:r w:rsidR="00D53A99">
        <w:fldChar w:fldCharType="begin"/>
      </w:r>
      <w:r>
        <w:instrText xml:space="preserve">  EQ \x(SHIFT)</w:instrText>
      </w:r>
      <w:r w:rsidR="00D53A99">
        <w:fldChar w:fldCharType="end"/>
      </w:r>
      <w:r>
        <w:t xml:space="preserve"> puis </w:t>
      </w:r>
      <w:r w:rsidR="00D53A99">
        <w:fldChar w:fldCharType="begin"/>
      </w:r>
      <w:r>
        <w:instrText xml:space="preserve">  EQ \x(F 3)</w:instrText>
      </w:r>
      <w:r w:rsidR="00D53A99">
        <w:fldChar w:fldCharType="end"/>
      </w:r>
      <w:r w:rsidR="00D526A9">
        <w:t xml:space="preserve"> </w:t>
      </w:r>
      <w:r w:rsidR="008D0F5E">
        <w:t xml:space="preserve">Ecran </w:t>
      </w:r>
      <w:r>
        <w:sym w:font="Wingdings" w:char="F084"/>
      </w:r>
      <w:r>
        <w:t xml:space="preserve"> et entrer la valeur </w:t>
      </w:r>
      <w:r w:rsidR="008C7365">
        <w:tab/>
      </w:r>
      <w:r w:rsidR="008C7365">
        <w:tab/>
        <w:t xml:space="preserve">Ecran </w:t>
      </w:r>
      <w:r w:rsidR="008C7365">
        <w:sym w:font="Wingdings" w:char="F086"/>
      </w:r>
    </w:p>
    <w:p w:rsidR="008D0F5E" w:rsidRDefault="006435B0" w:rsidP="00EF7A32">
      <w:pPr>
        <w:pStyle w:val="Paragraphedeliste"/>
        <w:spacing w:after="0" w:line="240" w:lineRule="auto"/>
        <w:ind w:left="-207" w:right="-709"/>
        <w:jc w:val="both"/>
      </w:pPr>
      <w:r>
        <w:t>de pas qui vous intéresse dans « dot ».</w:t>
      </w:r>
      <w:r w:rsidRPr="006435B0">
        <w:t xml:space="preserve"> </w:t>
      </w:r>
      <w:r>
        <w:t xml:space="preserve">                                                                             </w:t>
      </w:r>
    </w:p>
    <w:p w:rsidR="006435B0" w:rsidRDefault="006435B0" w:rsidP="006A4549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 xml:space="preserve">Appuyer sur la touche </w:t>
      </w:r>
      <w:r w:rsidR="00D53A99">
        <w:fldChar w:fldCharType="begin"/>
      </w:r>
      <w:r>
        <w:instrText xml:space="preserve">  EQ \x(EXIT)</w:instrText>
      </w:r>
      <w:r w:rsidR="00D53A99">
        <w:fldChar w:fldCharType="end"/>
      </w:r>
      <w:r>
        <w:t xml:space="preserve"> pour retourner au graphique puis déplacer le curseur.</w:t>
      </w:r>
    </w:p>
    <w:p w:rsidR="00403580" w:rsidRDefault="00403580" w:rsidP="006A4549">
      <w:pPr>
        <w:spacing w:after="0" w:line="240" w:lineRule="auto"/>
        <w:ind w:left="-567" w:right="-709"/>
        <w:jc w:val="both"/>
      </w:pPr>
    </w:p>
    <w:p w:rsidR="00D25CE8" w:rsidRDefault="00403580" w:rsidP="006A4549">
      <w:pPr>
        <w:spacing w:after="0" w:line="240" w:lineRule="auto"/>
        <w:ind w:left="-567" w:right="-709"/>
        <w:jc w:val="both"/>
      </w:pPr>
      <w:r w:rsidRPr="00403580">
        <w:rPr>
          <w:b/>
          <w:u w:val="single"/>
        </w:rPr>
        <w:t>Pour zoomer  sur une partie du graphique</w:t>
      </w:r>
      <w:r>
        <w:t> :</w:t>
      </w:r>
    </w:p>
    <w:p w:rsidR="00F44618" w:rsidRDefault="006C512A" w:rsidP="006A4549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 xml:space="preserve">appuyer sur la touche </w:t>
      </w:r>
      <w:r w:rsidR="00D53A99">
        <w:fldChar w:fldCharType="begin"/>
      </w:r>
      <w:r w:rsidR="00F44618">
        <w:instrText xml:space="preserve">  EQ \x(SHIFT)</w:instrText>
      </w:r>
      <w:r w:rsidR="00D53A99">
        <w:fldChar w:fldCharType="end"/>
      </w:r>
      <w:r w:rsidR="00F44618">
        <w:t xml:space="preserve"> puis </w:t>
      </w:r>
      <w:r w:rsidR="00D53A99">
        <w:fldChar w:fldCharType="begin"/>
      </w:r>
      <w:r w:rsidR="00F44618">
        <w:instrText xml:space="preserve">  EQ \x(F 2)</w:instrText>
      </w:r>
      <w:r w:rsidR="00D53A99">
        <w:fldChar w:fldCharType="end"/>
      </w:r>
      <w:r w:rsidR="00F44618">
        <w:t>(zoom)</w:t>
      </w:r>
      <w:r>
        <w:t xml:space="preserve">. </w:t>
      </w:r>
      <w:r w:rsidR="00F44618">
        <w:t>L’é</w:t>
      </w:r>
      <w:r>
        <w:t xml:space="preserve">cran </w:t>
      </w:r>
      <w:r>
        <w:sym w:font="Wingdings" w:char="F087"/>
      </w:r>
      <w:r w:rsidR="00F44618">
        <w:t xml:space="preserve"> s’affiche.</w:t>
      </w:r>
    </w:p>
    <w:p w:rsidR="009756DC" w:rsidRDefault="00F44618" w:rsidP="00F44618">
      <w:pPr>
        <w:pStyle w:val="Paragraphedeliste"/>
        <w:spacing w:after="0" w:line="240" w:lineRule="auto"/>
        <w:ind w:left="-567" w:right="-709"/>
        <w:jc w:val="both"/>
      </w:pPr>
      <w:r>
        <w:rPr>
          <w:noProof/>
          <w:lang w:eastAsia="fr-FR"/>
        </w:rPr>
        <w:drawing>
          <wp:inline distT="0" distB="0" distL="0" distR="0">
            <wp:extent cx="1800000" cy="997768"/>
            <wp:effectExtent l="19050" t="0" r="0" b="0"/>
            <wp:docPr id="48" name="Image 37" descr="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.jpg"/>
                    <pic:cNvPicPr/>
                  </pic:nvPicPr>
                  <pic:blipFill>
                    <a:blip r:embed="rId16" cstate="print"/>
                    <a:srcRect t="20264" r="2536" b="813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99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18B">
        <w:rPr>
          <w:noProof/>
          <w:lang w:eastAsia="fr-FR"/>
        </w:rPr>
        <w:t xml:space="preserve"> </w:t>
      </w:r>
      <w:r w:rsidR="009756DC">
        <w:rPr>
          <w:noProof/>
          <w:lang w:eastAsia="fr-FR"/>
        </w:rPr>
        <w:drawing>
          <wp:inline distT="0" distB="0" distL="0" distR="0">
            <wp:extent cx="1800000" cy="1020603"/>
            <wp:effectExtent l="19050" t="0" r="0" b="0"/>
            <wp:docPr id="49" name="Image 39" descr="zoom auto 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 auto result.jpg"/>
                    <pic:cNvPicPr/>
                  </pic:nvPicPr>
                  <pic:blipFill>
                    <a:blip r:embed="rId17" cstate="print"/>
                    <a:srcRect l="1323" t="17621" r="4410" b="110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2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6DC">
        <w:rPr>
          <w:noProof/>
          <w:lang w:eastAsia="fr-FR"/>
        </w:rPr>
        <w:drawing>
          <wp:inline distT="0" distB="0" distL="0" distR="0">
            <wp:extent cx="1800000" cy="1004419"/>
            <wp:effectExtent l="19050" t="0" r="0" b="0"/>
            <wp:docPr id="51" name="Image 38" descr="zoom bo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 box1.jpg"/>
                    <pic:cNvPicPr/>
                  </pic:nvPicPr>
                  <pic:blipFill>
                    <a:blip r:embed="rId18" cstate="print"/>
                    <a:srcRect l="3859" t="15423" r="4410" b="1685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0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6DC" w:rsidRPr="009756DC" w:rsidRDefault="009756DC" w:rsidP="009756DC">
      <w:pPr>
        <w:pStyle w:val="Paragraphedeliste"/>
        <w:spacing w:after="0" w:line="240" w:lineRule="auto"/>
        <w:ind w:left="-567" w:right="-709" w:firstLine="1275"/>
        <w:jc w:val="both"/>
        <w:rPr>
          <w:noProof/>
          <w:vertAlign w:val="superscript"/>
          <w:lang w:eastAsia="fr-FR"/>
        </w:rPr>
      </w:pPr>
      <w:r>
        <w:rPr>
          <w:noProof/>
          <w:lang w:eastAsia="fr-FR"/>
        </w:rPr>
        <w:t xml:space="preserve">Ecran </w:t>
      </w:r>
      <w:r>
        <w:rPr>
          <w:noProof/>
          <w:lang w:eastAsia="fr-FR"/>
        </w:rPr>
        <w:sym w:font="Wingdings" w:char="F087"/>
      </w:r>
      <w:r w:rsidR="008C7365">
        <w:rPr>
          <w:noProof/>
          <w:lang w:eastAsia="fr-FR"/>
        </w:rPr>
        <w:tab/>
      </w:r>
      <w:r w:rsidR="008C7365">
        <w:rPr>
          <w:noProof/>
          <w:lang w:eastAsia="fr-FR"/>
        </w:rPr>
        <w:tab/>
      </w:r>
      <w:r w:rsidR="008C7365">
        <w:rPr>
          <w:noProof/>
          <w:lang w:eastAsia="fr-FR"/>
        </w:rPr>
        <w:tab/>
      </w:r>
      <w:r>
        <w:rPr>
          <w:noProof/>
          <w:lang w:eastAsia="fr-FR"/>
        </w:rPr>
        <w:t xml:space="preserve">Ecran </w:t>
      </w:r>
      <w:r>
        <w:rPr>
          <w:noProof/>
          <w:lang w:eastAsia="fr-FR"/>
        </w:rPr>
        <w:sym w:font="Wingdings" w:char="F088"/>
      </w:r>
      <w:r w:rsidR="008C7365">
        <w:rPr>
          <w:noProof/>
          <w:lang w:eastAsia="fr-FR"/>
        </w:rPr>
        <w:tab/>
      </w:r>
      <w:r w:rsidR="008C7365">
        <w:rPr>
          <w:noProof/>
          <w:lang w:eastAsia="fr-FR"/>
        </w:rPr>
        <w:tab/>
      </w:r>
      <w:r w:rsidR="008C7365">
        <w:rPr>
          <w:noProof/>
          <w:lang w:eastAsia="fr-FR"/>
        </w:rPr>
        <w:tab/>
      </w:r>
      <w:r>
        <w:rPr>
          <w:noProof/>
          <w:lang w:eastAsia="fr-FR"/>
        </w:rPr>
        <w:t xml:space="preserve">Ecran </w:t>
      </w:r>
      <w:r>
        <w:rPr>
          <w:noProof/>
          <w:lang w:eastAsia="fr-FR"/>
        </w:rPr>
        <w:sym w:font="Wingdings" w:char="F089"/>
      </w:r>
    </w:p>
    <w:p w:rsidR="00F44618" w:rsidRDefault="00F44618" w:rsidP="00F44618">
      <w:pPr>
        <w:pStyle w:val="Paragraphedeliste"/>
        <w:spacing w:after="0" w:line="240" w:lineRule="auto"/>
        <w:ind w:left="-567" w:right="-709"/>
        <w:jc w:val="both"/>
      </w:pPr>
      <w:r>
        <w:rPr>
          <w:noProof/>
          <w:lang w:eastAsia="fr-FR"/>
        </w:rPr>
        <w:drawing>
          <wp:inline distT="0" distB="0" distL="0" distR="0">
            <wp:extent cx="1800000" cy="1013976"/>
            <wp:effectExtent l="19050" t="0" r="0" b="0"/>
            <wp:docPr id="47" name="Image 36" descr="zoombo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box2.jpg"/>
                    <pic:cNvPicPr/>
                  </pic:nvPicPr>
                  <pic:blipFill>
                    <a:blip r:embed="rId19" cstate="print"/>
                    <a:srcRect l="2205" t="19090" r="5292" b="1130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1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6DC">
        <w:rPr>
          <w:noProof/>
          <w:lang w:eastAsia="fr-FR"/>
        </w:rPr>
        <w:drawing>
          <wp:inline distT="0" distB="0" distL="0" distR="0">
            <wp:extent cx="1800000" cy="994094"/>
            <wp:effectExtent l="19050" t="0" r="0" b="0"/>
            <wp:docPr id="50" name="Image 35" descr="zoombox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boxresult.jpg"/>
                    <pic:cNvPicPr/>
                  </pic:nvPicPr>
                  <pic:blipFill>
                    <a:blip r:embed="rId20" cstate="print"/>
                    <a:srcRect l="2646" t="18796" r="2536" b="1145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99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12A" w:rsidRPr="009756DC" w:rsidRDefault="00F44618" w:rsidP="00F44618">
      <w:pPr>
        <w:pStyle w:val="Paragraphedeliste"/>
        <w:spacing w:after="0" w:line="240" w:lineRule="auto"/>
        <w:ind w:left="-207" w:right="-709"/>
        <w:jc w:val="both"/>
      </w:pPr>
      <w:r w:rsidRPr="00F44618">
        <w:rPr>
          <w:noProof/>
          <w:lang w:eastAsia="fr-FR"/>
        </w:rPr>
        <w:t xml:space="preserve"> </w:t>
      </w:r>
      <w:r w:rsidR="009756DC">
        <w:rPr>
          <w:noProof/>
          <w:lang w:eastAsia="fr-FR"/>
        </w:rPr>
        <w:tab/>
      </w:r>
      <w:r w:rsidR="009756DC">
        <w:rPr>
          <w:noProof/>
          <w:lang w:eastAsia="fr-FR"/>
        </w:rPr>
        <w:tab/>
        <w:t xml:space="preserve">Ecran </w:t>
      </w:r>
      <w:r w:rsidR="009756DC">
        <w:rPr>
          <w:noProof/>
          <w:lang w:eastAsia="fr-FR"/>
        </w:rPr>
        <w:sym w:font="Wingdings" w:char="F081"/>
      </w:r>
      <w:r w:rsidR="009756DC">
        <w:rPr>
          <w:noProof/>
          <w:lang w:eastAsia="fr-FR"/>
        </w:rPr>
        <w:sym w:font="Wingdings" w:char="F080"/>
      </w:r>
      <w:r w:rsidR="008C7365">
        <w:rPr>
          <w:noProof/>
          <w:lang w:eastAsia="fr-FR"/>
        </w:rPr>
        <w:tab/>
      </w:r>
      <w:r w:rsidR="008C7365">
        <w:rPr>
          <w:noProof/>
          <w:lang w:eastAsia="fr-FR"/>
        </w:rPr>
        <w:tab/>
        <w:t xml:space="preserve">    </w:t>
      </w:r>
      <w:r w:rsidR="009756DC">
        <w:rPr>
          <w:noProof/>
          <w:lang w:eastAsia="fr-FR"/>
        </w:rPr>
        <w:t xml:space="preserve"> Ecran </w:t>
      </w:r>
      <w:r w:rsidR="009756DC">
        <w:rPr>
          <w:noProof/>
          <w:lang w:eastAsia="fr-FR"/>
        </w:rPr>
        <w:sym w:font="Wingdings" w:char="F081"/>
      </w:r>
      <w:r w:rsidR="009756DC">
        <w:rPr>
          <w:noProof/>
          <w:lang w:eastAsia="fr-FR"/>
        </w:rPr>
        <w:sym w:font="Wingdings" w:char="F081"/>
      </w:r>
    </w:p>
    <w:p w:rsidR="009756DC" w:rsidRDefault="006C512A" w:rsidP="006A4549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 xml:space="preserve">appuyer sur la touche </w:t>
      </w:r>
      <w:r w:rsidR="00D53A99">
        <w:fldChar w:fldCharType="begin"/>
      </w:r>
      <w:r w:rsidR="009756DC">
        <w:instrText xml:space="preserve">  EQ \x(</w:instrText>
      </w:r>
      <w:r w:rsidR="00330B9D">
        <w:instrText>F</w:instrText>
      </w:r>
      <w:r w:rsidR="009756DC">
        <w:instrText>5</w:instrText>
      </w:r>
      <w:r>
        <w:instrText>)</w:instrText>
      </w:r>
      <w:r w:rsidR="00D53A99">
        <w:fldChar w:fldCharType="end"/>
      </w:r>
      <w:r w:rsidR="00330B9D">
        <w:t>(auto), le meilleur cadrage se fait (E</w:t>
      </w:r>
      <w:r w:rsidR="009756DC">
        <w:t xml:space="preserve">cran </w:t>
      </w:r>
      <w:r w:rsidR="009756DC">
        <w:sym w:font="Wingdings" w:char="F088"/>
      </w:r>
      <w:r w:rsidR="009756DC">
        <w:t>)</w:t>
      </w:r>
    </w:p>
    <w:p w:rsidR="00330B9D" w:rsidRDefault="00330B9D" w:rsidP="00330B9D">
      <w:pPr>
        <w:pStyle w:val="Paragraphedeliste"/>
        <w:spacing w:after="0" w:line="240" w:lineRule="auto"/>
        <w:ind w:left="-207" w:right="-709"/>
        <w:jc w:val="both"/>
      </w:pPr>
      <w:r>
        <w:t>pour n’agrandir qu’une zone du graphique :</w:t>
      </w:r>
    </w:p>
    <w:p w:rsidR="00330B9D" w:rsidRDefault="006C512A" w:rsidP="00330B9D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 xml:space="preserve"> </w:t>
      </w:r>
      <w:r w:rsidR="00330B9D">
        <w:t xml:space="preserve">appuyer sur la touche </w:t>
      </w:r>
      <w:r w:rsidR="00D53A99">
        <w:fldChar w:fldCharType="begin"/>
      </w:r>
      <w:r w:rsidR="00330B9D">
        <w:instrText xml:space="preserve">  EQ \x(SHIFT)</w:instrText>
      </w:r>
      <w:r w:rsidR="00D53A99">
        <w:fldChar w:fldCharType="end"/>
      </w:r>
      <w:r w:rsidR="00330B9D">
        <w:t xml:space="preserve"> puis </w:t>
      </w:r>
      <w:r w:rsidR="00D53A99">
        <w:fldChar w:fldCharType="begin"/>
      </w:r>
      <w:r w:rsidR="00330B9D">
        <w:instrText xml:space="preserve">  EQ \x(F 2)</w:instrText>
      </w:r>
      <w:r w:rsidR="00D53A99">
        <w:fldChar w:fldCharType="end"/>
      </w:r>
      <w:r w:rsidR="00330B9D">
        <w:t xml:space="preserve">(zoom). L’écran </w:t>
      </w:r>
      <w:r w:rsidR="00330B9D">
        <w:sym w:font="Wingdings" w:char="F087"/>
      </w:r>
      <w:r w:rsidR="00330B9D">
        <w:t xml:space="preserve"> s’affiche.</w:t>
      </w:r>
    </w:p>
    <w:p w:rsidR="00330B9D" w:rsidRDefault="00330B9D" w:rsidP="00330B9D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 xml:space="preserve">appuyer sur la touche </w:t>
      </w:r>
      <w:r w:rsidR="00D53A99">
        <w:fldChar w:fldCharType="begin"/>
      </w:r>
      <w:r>
        <w:instrText xml:space="preserve">  EQ \x(F1)</w:instrText>
      </w:r>
      <w:r w:rsidR="00D53A99">
        <w:fldChar w:fldCharType="end"/>
      </w:r>
      <w:r>
        <w:t>(box)</w:t>
      </w:r>
      <w:r w:rsidR="00AF2121">
        <w:t xml:space="preserve">, un point clignotant apparaît. Ecran </w:t>
      </w:r>
      <w:r w:rsidR="00AF2121">
        <w:sym w:font="Wingdings" w:char="F089"/>
      </w:r>
      <w:r w:rsidR="00AF2121">
        <w:t>.</w:t>
      </w:r>
    </w:p>
    <w:p w:rsidR="006C512A" w:rsidRDefault="006C512A" w:rsidP="006A4549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>Déplacer ce point pour qu’il soit dans le coin du rectangle de la zone à zoomer.</w:t>
      </w:r>
    </w:p>
    <w:p w:rsidR="006C512A" w:rsidRDefault="006C512A" w:rsidP="006A4549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 xml:space="preserve">Appuyer sur </w:t>
      </w:r>
      <w:r w:rsidR="00D53A99">
        <w:fldChar w:fldCharType="begin"/>
      </w:r>
      <w:r w:rsidR="00AF2121">
        <w:instrText xml:space="preserve">  EQ \x(EXE</w:instrText>
      </w:r>
      <w:r>
        <w:instrText>)</w:instrText>
      </w:r>
      <w:r w:rsidR="00D53A99">
        <w:fldChar w:fldCharType="end"/>
      </w:r>
    </w:p>
    <w:p w:rsidR="006C512A" w:rsidRDefault="006C512A" w:rsidP="006A4549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lastRenderedPageBreak/>
        <w:t>A l’aide des flèches du curseur, étirer la zone dans le sens de la longueur puis de la largeur</w:t>
      </w:r>
      <w:r w:rsidR="006A4549">
        <w:t xml:space="preserve">, un rectangle se forme. Ecran </w:t>
      </w:r>
      <w:r w:rsidR="00AF2121">
        <w:sym w:font="Wingdings" w:char="F081"/>
      </w:r>
      <w:r w:rsidR="00AF2121">
        <w:sym w:font="Wingdings" w:char="F080"/>
      </w:r>
    </w:p>
    <w:p w:rsidR="006C512A" w:rsidRDefault="006A4549" w:rsidP="006A4549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 xml:space="preserve">Appuyer sur </w:t>
      </w:r>
      <w:r w:rsidR="00D53A99">
        <w:fldChar w:fldCharType="begin"/>
      </w:r>
      <w:r w:rsidR="00AF2121">
        <w:instrText xml:space="preserve">  EQ \x(EXE)</w:instrText>
      </w:r>
      <w:r w:rsidR="00D53A99">
        <w:fldChar w:fldCharType="end"/>
      </w:r>
      <w:r>
        <w:t>, la zone désirée est agrandie sur toute la largeur de l’écran.</w:t>
      </w:r>
      <w:r w:rsidR="00AF2121">
        <w:t xml:space="preserve"> Ecran </w:t>
      </w:r>
      <w:r w:rsidR="00AF2121">
        <w:sym w:font="Wingdings" w:char="F081"/>
      </w:r>
      <w:r w:rsidR="00AF2121">
        <w:sym w:font="Wingdings" w:char="F081"/>
      </w:r>
    </w:p>
    <w:p w:rsidR="00403580" w:rsidRDefault="00403580" w:rsidP="00AF2121">
      <w:pPr>
        <w:spacing w:after="0" w:line="240" w:lineRule="auto"/>
        <w:ind w:right="-709"/>
        <w:jc w:val="both"/>
      </w:pPr>
    </w:p>
    <w:p w:rsidR="00403580" w:rsidRDefault="00403580" w:rsidP="006A4549">
      <w:pPr>
        <w:spacing w:after="0" w:line="240" w:lineRule="auto"/>
        <w:ind w:left="-567" w:right="-709"/>
        <w:jc w:val="both"/>
      </w:pPr>
      <w:r>
        <w:rPr>
          <w:b/>
          <w:u w:val="single"/>
        </w:rPr>
        <w:t>Pour déterminer le maximum ou le minimum</w:t>
      </w:r>
      <w:r w:rsidRPr="00403580">
        <w:rPr>
          <w:b/>
        </w:rPr>
        <w:t> </w:t>
      </w:r>
      <w:r w:rsidRPr="00403580">
        <w:t>:</w:t>
      </w:r>
      <w:r w:rsidR="009A7791">
        <w:t xml:space="preserve"> 2 possibilités</w:t>
      </w:r>
    </w:p>
    <w:p w:rsidR="009A7791" w:rsidRDefault="009A7791" w:rsidP="006A4549">
      <w:pPr>
        <w:spacing w:after="0" w:line="240" w:lineRule="auto"/>
        <w:ind w:left="-567" w:right="-709"/>
        <w:jc w:val="both"/>
      </w:pPr>
    </w:p>
    <w:p w:rsidR="009A7791" w:rsidRDefault="009A7791" w:rsidP="006A4549">
      <w:pPr>
        <w:spacing w:after="0" w:line="240" w:lineRule="auto"/>
        <w:ind w:left="-567" w:right="-709"/>
        <w:jc w:val="both"/>
      </w:pPr>
      <w:r>
        <w:t xml:space="preserve">A partir du graphique, écran </w:t>
      </w:r>
      <w:r>
        <w:sym w:font="Wingdings" w:char="F085"/>
      </w:r>
      <w:r>
        <w:t>.</w:t>
      </w:r>
    </w:p>
    <w:p w:rsidR="007F3D9A" w:rsidRDefault="007F3D9A" w:rsidP="006A4549">
      <w:pPr>
        <w:spacing w:after="0" w:line="240" w:lineRule="auto"/>
        <w:ind w:left="-567" w:right="-709"/>
        <w:jc w:val="both"/>
      </w:pPr>
      <w:r>
        <w:rPr>
          <w:noProof/>
          <w:lang w:eastAsia="fr-FR"/>
        </w:rPr>
        <w:drawing>
          <wp:inline distT="0" distB="0" distL="0" distR="0">
            <wp:extent cx="1800000" cy="1040485"/>
            <wp:effectExtent l="19050" t="0" r="0" b="0"/>
            <wp:docPr id="5" name="Image 2" descr="DSCF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403.jpg"/>
                    <pic:cNvPicPr/>
                  </pic:nvPicPr>
                  <pic:blipFill>
                    <a:blip r:embed="rId21" cstate="print"/>
                    <a:srcRect l="4171" t="12943" r="4039" b="1634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800000" cy="1033858"/>
            <wp:effectExtent l="19050" t="0" r="0" b="0"/>
            <wp:docPr id="1" name="Image 0" descr="DSCF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404.jpg"/>
                    <pic:cNvPicPr/>
                  </pic:nvPicPr>
                  <pic:blipFill>
                    <a:blip r:embed="rId22" cstate="print"/>
                    <a:srcRect l="854" t="13732" r="2961" b="127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3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800000" cy="1033858"/>
            <wp:effectExtent l="19050" t="0" r="0" b="0"/>
            <wp:docPr id="4" name="Image 3" descr="DSCF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402.jpg"/>
                    <pic:cNvPicPr/>
                  </pic:nvPicPr>
                  <pic:blipFill>
                    <a:blip r:embed="rId23" cstate="print"/>
                    <a:srcRect l="9501" t="29811" r="4948" b="489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3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D9A" w:rsidRDefault="007F3D9A" w:rsidP="007F3D9A">
      <w:pPr>
        <w:spacing w:after="0" w:line="240" w:lineRule="auto"/>
        <w:ind w:left="-567" w:right="-709" w:firstLine="1275"/>
        <w:jc w:val="both"/>
      </w:pPr>
      <w:r>
        <w:rPr>
          <w:noProof/>
          <w:lang w:eastAsia="fr-FR"/>
        </w:rPr>
        <w:t xml:space="preserve">Ecran </w:t>
      </w:r>
      <w:r>
        <w:rPr>
          <w:noProof/>
          <w:lang w:eastAsia="fr-FR"/>
        </w:rPr>
        <w:sym w:font="Wingdings" w:char="F085"/>
      </w:r>
      <w:r w:rsidR="008C7365">
        <w:rPr>
          <w:noProof/>
          <w:lang w:eastAsia="fr-FR"/>
        </w:rPr>
        <w:tab/>
      </w:r>
      <w:r w:rsidR="008C7365">
        <w:rPr>
          <w:noProof/>
          <w:lang w:eastAsia="fr-FR"/>
        </w:rPr>
        <w:tab/>
      </w:r>
      <w:r w:rsidR="008C7365">
        <w:rPr>
          <w:noProof/>
          <w:lang w:eastAsia="fr-FR"/>
        </w:rPr>
        <w:tab/>
      </w:r>
      <w:r>
        <w:rPr>
          <w:noProof/>
          <w:lang w:eastAsia="fr-FR"/>
        </w:rPr>
        <w:t xml:space="preserve">Ecran </w:t>
      </w:r>
      <w:r>
        <w:rPr>
          <w:noProof/>
          <w:lang w:eastAsia="fr-FR"/>
        </w:rPr>
        <w:sym w:font="Wingdings" w:char="F081"/>
      </w:r>
      <w:r>
        <w:rPr>
          <w:noProof/>
          <w:lang w:eastAsia="fr-FR"/>
        </w:rPr>
        <w:sym w:font="Wingdings" w:char="F082"/>
      </w:r>
      <w:r w:rsidR="008C7365">
        <w:rPr>
          <w:noProof/>
          <w:lang w:eastAsia="fr-FR"/>
        </w:rPr>
        <w:tab/>
      </w:r>
      <w:r w:rsidR="008C7365">
        <w:rPr>
          <w:noProof/>
          <w:lang w:eastAsia="fr-FR"/>
        </w:rPr>
        <w:tab/>
        <w:t xml:space="preserve">     </w:t>
      </w:r>
      <w:r>
        <w:rPr>
          <w:noProof/>
          <w:lang w:eastAsia="fr-FR"/>
        </w:rPr>
        <w:t xml:space="preserve">Ecran </w:t>
      </w:r>
      <w:r>
        <w:rPr>
          <w:noProof/>
          <w:lang w:eastAsia="fr-FR"/>
        </w:rPr>
        <w:sym w:font="Wingdings" w:char="F081"/>
      </w:r>
      <w:r>
        <w:rPr>
          <w:noProof/>
          <w:lang w:eastAsia="fr-FR"/>
        </w:rPr>
        <w:sym w:font="Wingdings" w:char="F083"/>
      </w:r>
    </w:p>
    <w:p w:rsidR="006A4549" w:rsidRDefault="009A7791" w:rsidP="006A4549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 xml:space="preserve">appuyer sur la touche </w:t>
      </w:r>
      <w:r w:rsidR="00D53A99">
        <w:fldChar w:fldCharType="begin"/>
      </w:r>
      <w:r>
        <w:instrText xml:space="preserve">  EQ \x(SHIFT)</w:instrText>
      </w:r>
      <w:r w:rsidR="00D53A99">
        <w:fldChar w:fldCharType="end"/>
      </w:r>
      <w:r>
        <w:t xml:space="preserve"> puis </w:t>
      </w:r>
      <w:r w:rsidR="00D53A99">
        <w:fldChar w:fldCharType="begin"/>
      </w:r>
      <w:r>
        <w:instrText xml:space="preserve">  EQ \x(F 5)</w:instrText>
      </w:r>
      <w:r w:rsidR="00D53A99">
        <w:fldChar w:fldCharType="end"/>
      </w:r>
      <w:r w:rsidR="006A4549">
        <w:t xml:space="preserve">. </w:t>
      </w:r>
      <w:r w:rsidR="007F3D9A">
        <w:t>Ecran</w:t>
      </w:r>
      <w:r w:rsidR="007F3D9A">
        <w:sym w:font="Wingdings" w:char="F081"/>
      </w:r>
      <w:r w:rsidR="007F3D9A">
        <w:sym w:font="Wingdings" w:char="F082"/>
      </w:r>
      <w:r w:rsidR="006A4549">
        <w:t>.</w:t>
      </w:r>
      <w:r w:rsidR="007F3D9A">
        <w:t xml:space="preserve"> Puis sur </w:t>
      </w:r>
      <w:r w:rsidR="00D53A99">
        <w:fldChar w:fldCharType="begin"/>
      </w:r>
      <w:r w:rsidR="007F3D9A">
        <w:instrText xml:space="preserve">  EQ \x(F2)</w:instrText>
      </w:r>
      <w:r w:rsidR="00D53A99">
        <w:fldChar w:fldCharType="end"/>
      </w:r>
      <w:r w:rsidR="007F3D9A">
        <w:t xml:space="preserve">. Le max s’affiche comme sur l’écran </w:t>
      </w:r>
      <w:r w:rsidR="007F3D9A">
        <w:sym w:font="Wingdings" w:char="F081"/>
      </w:r>
      <w:r w:rsidR="007F3D9A">
        <w:sym w:font="Wingdings" w:char="F083"/>
      </w:r>
      <w:r w:rsidR="007F3D9A">
        <w:t>.</w:t>
      </w:r>
    </w:p>
    <w:p w:rsidR="007F3D9A" w:rsidRDefault="007F3D9A" w:rsidP="007F3D9A">
      <w:pPr>
        <w:spacing w:after="0" w:line="240" w:lineRule="auto"/>
        <w:ind w:left="-567" w:right="-709"/>
        <w:jc w:val="both"/>
      </w:pPr>
    </w:p>
    <w:p w:rsidR="007F3D9A" w:rsidRDefault="007F3D9A" w:rsidP="007F3D9A">
      <w:pPr>
        <w:spacing w:after="0" w:line="240" w:lineRule="auto"/>
        <w:ind w:left="-567" w:right="-709"/>
        <w:jc w:val="both"/>
      </w:pPr>
      <w:r>
        <w:t>A partir de l’expression algébrique de la fonction :</w:t>
      </w:r>
    </w:p>
    <w:p w:rsidR="00ED2D74" w:rsidRDefault="007F3D9A" w:rsidP="007F3D9A">
      <w:pPr>
        <w:spacing w:after="0" w:line="240" w:lineRule="auto"/>
        <w:ind w:left="-567" w:right="-709"/>
        <w:jc w:val="both"/>
      </w:pPr>
      <w:r>
        <w:rPr>
          <w:noProof/>
          <w:lang w:eastAsia="fr-FR"/>
        </w:rPr>
        <w:drawing>
          <wp:inline distT="0" distB="0" distL="0" distR="0">
            <wp:extent cx="1800000" cy="1007348"/>
            <wp:effectExtent l="19050" t="0" r="0" b="0"/>
            <wp:docPr id="16" name="Image 10" descr="r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n.jpg"/>
                    <pic:cNvPicPr/>
                  </pic:nvPicPr>
                  <pic:blipFill>
                    <a:blip r:embed="rId24" cstate="print"/>
                    <a:srcRect l="10212" t="33912" r="12048" b="835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0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800000" cy="1027230"/>
            <wp:effectExtent l="19050" t="0" r="0" b="0"/>
            <wp:docPr id="9" name="Image 8" descr="option ca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tion calc.jpg"/>
                    <pic:cNvPicPr/>
                  </pic:nvPicPr>
                  <pic:blipFill>
                    <a:blip r:embed="rId25" cstate="print"/>
                    <a:srcRect l="8316" t="25569" r="4889" b="830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2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800000" cy="987467"/>
            <wp:effectExtent l="19050" t="0" r="0" b="0"/>
            <wp:docPr id="20" name="Image 14" descr="optioncalcma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tioncalcmax1.jpg"/>
                    <pic:cNvPicPr/>
                  </pic:nvPicPr>
                  <pic:blipFill>
                    <a:blip r:embed="rId26" cstate="print"/>
                    <a:srcRect l="4526" t="23975" r="4000" b="914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98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D74" w:rsidRPr="003649DF" w:rsidRDefault="00ED2D74" w:rsidP="00ED2D74">
      <w:pPr>
        <w:spacing w:after="0" w:line="240" w:lineRule="auto"/>
        <w:ind w:left="-567" w:right="-709" w:firstLine="1275"/>
        <w:jc w:val="both"/>
        <w:rPr>
          <w:lang w:val="en-US"/>
        </w:rPr>
      </w:pPr>
      <w:r w:rsidRPr="003649DF">
        <w:rPr>
          <w:noProof/>
          <w:lang w:val="en-US" w:eastAsia="fr-FR"/>
        </w:rPr>
        <w:t xml:space="preserve">Ecran </w:t>
      </w:r>
      <w:r>
        <w:rPr>
          <w:noProof/>
          <w:lang w:eastAsia="fr-FR"/>
        </w:rPr>
        <w:sym w:font="Wingdings" w:char="F081"/>
      </w:r>
      <w:r>
        <w:rPr>
          <w:noProof/>
          <w:lang w:eastAsia="fr-FR"/>
        </w:rPr>
        <w:sym w:font="Wingdings" w:char="F084"/>
      </w:r>
      <w:r w:rsidR="008C7365" w:rsidRPr="003649DF">
        <w:rPr>
          <w:noProof/>
          <w:lang w:val="en-US" w:eastAsia="fr-FR"/>
        </w:rPr>
        <w:tab/>
      </w:r>
      <w:r w:rsidR="008C7365" w:rsidRPr="003649DF">
        <w:rPr>
          <w:noProof/>
          <w:lang w:val="en-US" w:eastAsia="fr-FR"/>
        </w:rPr>
        <w:tab/>
      </w:r>
      <w:r w:rsidR="008C7365" w:rsidRPr="003649DF">
        <w:rPr>
          <w:noProof/>
          <w:lang w:val="en-US" w:eastAsia="fr-FR"/>
        </w:rPr>
        <w:tab/>
      </w:r>
      <w:r w:rsidRPr="003649DF">
        <w:rPr>
          <w:noProof/>
          <w:lang w:val="en-US" w:eastAsia="fr-FR"/>
        </w:rPr>
        <w:t xml:space="preserve">Ecran </w:t>
      </w:r>
      <w:r>
        <w:rPr>
          <w:noProof/>
          <w:lang w:eastAsia="fr-FR"/>
        </w:rPr>
        <w:sym w:font="Wingdings" w:char="F081"/>
      </w:r>
      <w:r>
        <w:rPr>
          <w:noProof/>
          <w:lang w:eastAsia="fr-FR"/>
        </w:rPr>
        <w:sym w:font="Wingdings" w:char="F085"/>
      </w:r>
      <w:r w:rsidR="008C7365" w:rsidRPr="003649DF">
        <w:rPr>
          <w:noProof/>
          <w:lang w:val="en-US" w:eastAsia="fr-FR"/>
        </w:rPr>
        <w:tab/>
      </w:r>
      <w:r w:rsidR="008C7365" w:rsidRPr="003649DF">
        <w:rPr>
          <w:noProof/>
          <w:lang w:val="en-US" w:eastAsia="fr-FR"/>
        </w:rPr>
        <w:tab/>
      </w:r>
      <w:r w:rsidR="008C7365" w:rsidRPr="003649DF">
        <w:rPr>
          <w:noProof/>
          <w:lang w:val="en-US" w:eastAsia="fr-FR"/>
        </w:rPr>
        <w:tab/>
      </w:r>
      <w:r w:rsidRPr="003649DF">
        <w:rPr>
          <w:noProof/>
          <w:lang w:val="en-US" w:eastAsia="fr-FR"/>
        </w:rPr>
        <w:t xml:space="preserve">Ecran </w:t>
      </w:r>
      <w:r>
        <w:rPr>
          <w:noProof/>
          <w:lang w:eastAsia="fr-FR"/>
        </w:rPr>
        <w:sym w:font="Wingdings" w:char="F081"/>
      </w:r>
      <w:r>
        <w:rPr>
          <w:noProof/>
          <w:lang w:eastAsia="fr-FR"/>
        </w:rPr>
        <w:sym w:font="Wingdings" w:char="F086"/>
      </w:r>
    </w:p>
    <w:p w:rsidR="007F3D9A" w:rsidRPr="003649DF" w:rsidRDefault="00ED2D74" w:rsidP="009313D1">
      <w:pPr>
        <w:spacing w:after="0" w:line="240" w:lineRule="auto"/>
        <w:ind w:left="-567" w:right="-851"/>
        <w:jc w:val="both"/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1800000" cy="1008661"/>
            <wp:effectExtent l="19050" t="0" r="0" b="0"/>
            <wp:docPr id="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0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13D1">
        <w:rPr>
          <w:noProof/>
          <w:lang w:eastAsia="fr-FR"/>
        </w:rPr>
        <w:drawing>
          <wp:inline distT="0" distB="0" distL="0" distR="0">
            <wp:extent cx="1800000" cy="994094"/>
            <wp:effectExtent l="19050" t="0" r="0" b="0"/>
            <wp:docPr id="38" name="Image 12" descr="optioncalcma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tioncalcmax2.jpg"/>
                    <pic:cNvPicPr/>
                  </pic:nvPicPr>
                  <pic:blipFill>
                    <a:blip r:embed="rId28" cstate="print"/>
                    <a:srcRect l="3104" t="26673" r="7436" b="735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99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13D1">
        <w:rPr>
          <w:noProof/>
          <w:lang w:eastAsia="fr-FR"/>
        </w:rPr>
        <w:drawing>
          <wp:inline distT="0" distB="0" distL="0" distR="0">
            <wp:extent cx="1800000" cy="980839"/>
            <wp:effectExtent l="19050" t="0" r="0" b="0"/>
            <wp:docPr id="37" name="Image 11" descr="optioncalcmax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tioncalcmax3.jpg"/>
                    <pic:cNvPicPr/>
                  </pic:nvPicPr>
                  <pic:blipFill>
                    <a:blip r:embed="rId29" cstate="print"/>
                    <a:srcRect l="3341" t="24937" r="4738" b="845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98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3D9A" w:rsidRPr="003649DF">
        <w:rPr>
          <w:lang w:val="en-US"/>
        </w:rPr>
        <w:t xml:space="preserve"> </w:t>
      </w:r>
    </w:p>
    <w:p w:rsidR="00ED2D74" w:rsidRPr="003649DF" w:rsidRDefault="00ED2D74" w:rsidP="008C7365">
      <w:pPr>
        <w:spacing w:after="0" w:line="240" w:lineRule="auto"/>
        <w:ind w:right="-709"/>
        <w:jc w:val="both"/>
        <w:rPr>
          <w:lang w:val="en-US"/>
        </w:rPr>
      </w:pPr>
      <w:r w:rsidRPr="003649DF">
        <w:rPr>
          <w:noProof/>
          <w:lang w:val="en-US" w:eastAsia="fr-FR"/>
        </w:rPr>
        <w:t xml:space="preserve">Ecran </w:t>
      </w:r>
      <w:r>
        <w:rPr>
          <w:noProof/>
          <w:lang w:eastAsia="fr-FR"/>
        </w:rPr>
        <w:sym w:font="Wingdings" w:char="F081"/>
      </w:r>
      <w:r>
        <w:rPr>
          <w:noProof/>
          <w:lang w:eastAsia="fr-FR"/>
        </w:rPr>
        <w:sym w:font="Wingdings" w:char="F087"/>
      </w:r>
      <w:r w:rsidR="008C7365" w:rsidRPr="003649DF">
        <w:rPr>
          <w:noProof/>
          <w:lang w:val="en-US" w:eastAsia="fr-FR"/>
        </w:rPr>
        <w:tab/>
      </w:r>
      <w:r w:rsidR="008C7365" w:rsidRPr="003649DF">
        <w:rPr>
          <w:noProof/>
          <w:lang w:val="en-US" w:eastAsia="fr-FR"/>
        </w:rPr>
        <w:tab/>
      </w:r>
      <w:r w:rsidR="008C7365" w:rsidRPr="003649DF">
        <w:rPr>
          <w:noProof/>
          <w:lang w:val="en-US" w:eastAsia="fr-FR"/>
        </w:rPr>
        <w:tab/>
      </w:r>
      <w:r w:rsidRPr="003649DF">
        <w:rPr>
          <w:noProof/>
          <w:lang w:val="en-US" w:eastAsia="fr-FR"/>
        </w:rPr>
        <w:t xml:space="preserve">Ecran </w:t>
      </w:r>
      <w:r>
        <w:rPr>
          <w:noProof/>
          <w:lang w:eastAsia="fr-FR"/>
        </w:rPr>
        <w:sym w:font="Wingdings" w:char="F081"/>
      </w:r>
      <w:r>
        <w:rPr>
          <w:noProof/>
          <w:lang w:eastAsia="fr-FR"/>
        </w:rPr>
        <w:sym w:font="Wingdings" w:char="F088"/>
      </w:r>
      <w:r w:rsidRPr="003649DF">
        <w:rPr>
          <w:noProof/>
          <w:lang w:val="en-US" w:eastAsia="fr-FR"/>
        </w:rPr>
        <w:tab/>
      </w:r>
      <w:r w:rsidRPr="003649DF">
        <w:rPr>
          <w:noProof/>
          <w:lang w:val="en-US" w:eastAsia="fr-FR"/>
        </w:rPr>
        <w:tab/>
      </w:r>
      <w:r w:rsidRPr="003649DF">
        <w:rPr>
          <w:noProof/>
          <w:lang w:val="en-US" w:eastAsia="fr-FR"/>
        </w:rPr>
        <w:tab/>
      </w:r>
      <w:r w:rsidRPr="003649DF">
        <w:rPr>
          <w:noProof/>
          <w:lang w:val="en-US" w:eastAsia="fr-FR"/>
        </w:rPr>
        <w:tab/>
        <w:t xml:space="preserve">Ecran </w:t>
      </w:r>
      <w:r>
        <w:rPr>
          <w:noProof/>
          <w:lang w:eastAsia="fr-FR"/>
        </w:rPr>
        <w:sym w:font="Wingdings" w:char="F081"/>
      </w:r>
      <w:r w:rsidR="009313D1">
        <w:rPr>
          <w:noProof/>
          <w:lang w:eastAsia="fr-FR"/>
        </w:rPr>
        <w:sym w:font="Wingdings" w:char="F089"/>
      </w:r>
    </w:p>
    <w:p w:rsidR="007F3D9A" w:rsidRDefault="00ED2D74" w:rsidP="00ED2D74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 xml:space="preserve">Appuyer sur la touche </w:t>
      </w:r>
      <w:r w:rsidR="00D53A99">
        <w:fldChar w:fldCharType="begin"/>
      </w:r>
      <w:r>
        <w:instrText xml:space="preserve">  EQ \x(menu)</w:instrText>
      </w:r>
      <w:r w:rsidR="00D53A99">
        <w:fldChar w:fldCharType="end"/>
      </w:r>
      <w:r>
        <w:t xml:space="preserve"> l’écran </w:t>
      </w:r>
      <w:r>
        <w:sym w:font="Wingdings" w:char="F081"/>
      </w:r>
      <w:r>
        <w:sym w:font="Wingdings" w:char="F084"/>
      </w:r>
      <w:r>
        <w:t xml:space="preserve"> s’affiche puis appuyer sur la touche </w:t>
      </w:r>
      <w:r w:rsidR="00D53A99">
        <w:fldChar w:fldCharType="begin"/>
      </w:r>
      <w:r>
        <w:instrText xml:space="preserve">  EQ \x(1)</w:instrText>
      </w:r>
      <w:r w:rsidR="00D53A99">
        <w:fldChar w:fldCharType="end"/>
      </w:r>
      <w:r w:rsidRPr="00ED2D74">
        <w:t xml:space="preserve"> </w:t>
      </w:r>
      <w:r>
        <w:t xml:space="preserve">ou sélectionner « 1 » avec le curseur puis </w:t>
      </w:r>
      <w:r w:rsidR="00D53A99">
        <w:fldChar w:fldCharType="begin"/>
      </w:r>
      <w:r>
        <w:instrText xml:space="preserve">  EQ \x(EXE)</w:instrText>
      </w:r>
      <w:r w:rsidR="00D53A99">
        <w:fldChar w:fldCharType="end"/>
      </w:r>
      <w:r>
        <w:t>. Un écran vide s’affiche</w:t>
      </w:r>
    </w:p>
    <w:p w:rsidR="006A4549" w:rsidRDefault="00ED2D74" w:rsidP="006A4549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>A</w:t>
      </w:r>
      <w:r w:rsidR="006A4549">
        <w:t xml:space="preserve">ppuyer sur la touche </w:t>
      </w:r>
      <w:r w:rsidR="00D53A99">
        <w:fldChar w:fldCharType="begin"/>
      </w:r>
      <w:r>
        <w:instrText xml:space="preserve">  EQ \x(OPTN</w:instrText>
      </w:r>
      <w:r w:rsidR="006A4549">
        <w:instrText>)</w:instrText>
      </w:r>
      <w:r w:rsidR="00D53A99">
        <w:fldChar w:fldCharType="end"/>
      </w:r>
      <w:r>
        <w:t xml:space="preserve"> (écran </w:t>
      </w:r>
      <w:r>
        <w:sym w:font="Wingdings" w:char="F081"/>
      </w:r>
      <w:r>
        <w:sym w:font="Wingdings" w:char="F085"/>
      </w:r>
      <w:r>
        <w:t xml:space="preserve">) puis sur </w:t>
      </w:r>
      <w:r w:rsidR="00D53A99">
        <w:fldChar w:fldCharType="begin"/>
      </w:r>
      <w:r>
        <w:instrText xml:space="preserve">  EQ \x(F3)</w:instrText>
      </w:r>
      <w:r w:rsidR="00D53A99">
        <w:fldChar w:fldCharType="end"/>
      </w:r>
      <w:r>
        <w:t xml:space="preserve">  puis sur </w:t>
      </w:r>
      <w:r w:rsidR="00D53A99">
        <w:fldChar w:fldCharType="begin"/>
      </w:r>
      <w:r w:rsidR="001D44AF">
        <w:instrText xml:space="preserve">  EQ \x(F6)</w:instrText>
      </w:r>
      <w:r w:rsidR="00D53A99">
        <w:fldChar w:fldCharType="end"/>
      </w:r>
      <w:r>
        <w:t xml:space="preserve">(écran </w:t>
      </w:r>
      <w:r>
        <w:sym w:font="Wingdings" w:char="F081"/>
      </w:r>
      <w:r>
        <w:sym w:font="Wingdings" w:char="F086"/>
      </w:r>
      <w:r>
        <w:t>).</w:t>
      </w:r>
    </w:p>
    <w:p w:rsidR="00ED2D74" w:rsidRDefault="00ED2D74" w:rsidP="006A4549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 xml:space="preserve">Appuyer sur la touche </w:t>
      </w:r>
      <w:r w:rsidR="00D53A99">
        <w:fldChar w:fldCharType="begin"/>
      </w:r>
      <w:r>
        <w:instrText xml:space="preserve">  EQ \x(F2)</w:instrText>
      </w:r>
      <w:r w:rsidR="00D53A99">
        <w:fldChar w:fldCharType="end"/>
      </w:r>
      <w:r>
        <w:t xml:space="preserve"> (écran </w:t>
      </w:r>
      <w:r>
        <w:sym w:font="Wingdings" w:char="F081"/>
      </w:r>
      <w:r>
        <w:sym w:font="Wingdings" w:char="F087"/>
      </w:r>
      <w:r>
        <w:t xml:space="preserve">). </w:t>
      </w:r>
    </w:p>
    <w:p w:rsidR="009313D1" w:rsidRDefault="009313D1" w:rsidP="006A4549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>Taper dans la parenthèse : (</w:t>
      </w:r>
      <w:r w:rsidRPr="009313D1">
        <w:rPr>
          <w:b/>
        </w:rPr>
        <w:t>expression de la fonction, borne inférieure, borne supérieure</w:t>
      </w:r>
      <w:r>
        <w:t xml:space="preserve">) Ecran </w:t>
      </w:r>
      <w:r>
        <w:sym w:font="Wingdings" w:char="F081"/>
      </w:r>
      <w:r>
        <w:sym w:font="Wingdings" w:char="F088"/>
      </w:r>
      <w:r>
        <w:t xml:space="preserve"> puis </w:t>
      </w:r>
      <w:r w:rsidR="00D53A99">
        <w:fldChar w:fldCharType="begin"/>
      </w:r>
      <w:r>
        <w:instrText xml:space="preserve">  EQ \x(EXE)</w:instrText>
      </w:r>
      <w:r w:rsidR="00D53A99">
        <w:fldChar w:fldCharType="end"/>
      </w:r>
      <w:r>
        <w:t xml:space="preserve">. L’écran </w:t>
      </w:r>
      <w:r>
        <w:sym w:font="Wingdings" w:char="F081"/>
      </w:r>
      <w:r>
        <w:sym w:font="Wingdings" w:char="F089"/>
      </w:r>
      <w:r>
        <w:t xml:space="preserve"> apparaît. Done n’apparaît que si vous avez appuyé une deuxième fois sur </w:t>
      </w:r>
      <w:r w:rsidR="00D53A99">
        <w:fldChar w:fldCharType="begin"/>
      </w:r>
      <w:r>
        <w:instrText xml:space="preserve">  EQ \x(EXE)</w:instrText>
      </w:r>
      <w:r w:rsidR="00D53A99">
        <w:fldChar w:fldCharType="end"/>
      </w:r>
      <w:r>
        <w:t>.</w:t>
      </w:r>
    </w:p>
    <w:p w:rsidR="009313D1" w:rsidRDefault="009313D1" w:rsidP="009313D1">
      <w:pPr>
        <w:pStyle w:val="Paragraphedeliste"/>
        <w:spacing w:after="0" w:line="240" w:lineRule="auto"/>
        <w:ind w:left="-207" w:right="-709"/>
        <w:jc w:val="both"/>
      </w:pPr>
      <w:r>
        <w:t xml:space="preserve">Attention : Les valeurs affichées sur la photo de l’écran </w:t>
      </w:r>
      <w:r>
        <w:sym w:font="Wingdings" w:char="F081"/>
      </w:r>
      <w:r>
        <w:sym w:font="Wingdings" w:char="F089"/>
      </w:r>
      <w:r>
        <w:t xml:space="preserve"> ne sont pas les bonnes !!</w:t>
      </w:r>
    </w:p>
    <w:p w:rsidR="00AE6A06" w:rsidRDefault="00AE6A06" w:rsidP="006A4549">
      <w:pPr>
        <w:spacing w:after="0" w:line="240" w:lineRule="auto"/>
        <w:ind w:left="-567" w:right="-709"/>
        <w:jc w:val="both"/>
      </w:pPr>
    </w:p>
    <w:p w:rsidR="00403580" w:rsidRDefault="00403580" w:rsidP="006A4549">
      <w:pPr>
        <w:spacing w:after="0" w:line="240" w:lineRule="auto"/>
        <w:ind w:left="-567" w:right="-709"/>
        <w:jc w:val="both"/>
      </w:pPr>
      <w:r w:rsidRPr="00403580">
        <w:rPr>
          <w:b/>
          <w:u w:val="single"/>
        </w:rPr>
        <w:t>Pour utiliser la table des valeurs</w:t>
      </w:r>
      <w:r>
        <w:t> :</w:t>
      </w:r>
    </w:p>
    <w:p w:rsidR="00E90FA9" w:rsidRDefault="00E90FA9" w:rsidP="00181F54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 xml:space="preserve">Appuyer sur la touche </w:t>
      </w:r>
      <w:r w:rsidR="00D53A99">
        <w:fldChar w:fldCharType="begin"/>
      </w:r>
      <w:r>
        <w:instrText xml:space="preserve">  EQ \x(menu)</w:instrText>
      </w:r>
      <w:r w:rsidR="00D53A99">
        <w:fldChar w:fldCharType="end"/>
      </w:r>
      <w:r>
        <w:t xml:space="preserve"> l’écran </w:t>
      </w:r>
      <w:r>
        <w:sym w:font="Wingdings" w:char="F082"/>
      </w:r>
      <w:r>
        <w:sym w:font="Wingdings" w:char="F080"/>
      </w:r>
      <w:r w:rsidR="00D53A99">
        <w:fldChar w:fldCharType="begin"/>
      </w:r>
      <w:r>
        <w:instrText xml:space="preserve">  EQ \b()</w:instrText>
      </w:r>
      <w:r w:rsidR="00D53A99">
        <w:fldChar w:fldCharType="end"/>
      </w:r>
      <w:r>
        <w:t xml:space="preserve"> s’affiche puis appuyer sur la touche </w:t>
      </w:r>
      <w:r w:rsidR="00D53A99">
        <w:fldChar w:fldCharType="begin"/>
      </w:r>
      <w:r>
        <w:instrText xml:space="preserve">  EQ \x(4)</w:instrText>
      </w:r>
      <w:r w:rsidR="00D53A99">
        <w:fldChar w:fldCharType="end"/>
      </w:r>
      <w:r w:rsidRPr="00ED2D74">
        <w:t xml:space="preserve"> </w:t>
      </w:r>
      <w:r>
        <w:t xml:space="preserve">ou sélectionner « table » avec le curseur puis </w:t>
      </w:r>
      <w:r w:rsidR="00D53A99">
        <w:fldChar w:fldCharType="begin"/>
      </w:r>
      <w:r>
        <w:instrText xml:space="preserve">  EQ \x(EXE)</w:instrText>
      </w:r>
      <w:r w:rsidR="00D53A99">
        <w:fldChar w:fldCharType="end"/>
      </w:r>
      <w:r>
        <w:t>.</w:t>
      </w:r>
      <w:r w:rsidR="00181F54">
        <w:t xml:space="preserve"> L’écran </w:t>
      </w:r>
      <w:r w:rsidR="00181F54">
        <w:sym w:font="Wingdings" w:char="F082"/>
      </w:r>
      <w:r w:rsidR="00181F54">
        <w:sym w:font="Wingdings" w:char="F081"/>
      </w:r>
      <w:r w:rsidR="00181F54">
        <w:t xml:space="preserve"> s’affiche. </w:t>
      </w:r>
    </w:p>
    <w:p w:rsidR="00E90FA9" w:rsidRDefault="00E90FA9" w:rsidP="00E90FA9">
      <w:pPr>
        <w:pStyle w:val="Paragraphedeliste"/>
        <w:spacing w:after="0" w:line="240" w:lineRule="auto"/>
        <w:ind w:left="-567" w:right="-709" w:hanging="142"/>
        <w:jc w:val="both"/>
      </w:pPr>
      <w:r>
        <w:t xml:space="preserve">  </w:t>
      </w:r>
      <w:r>
        <w:rPr>
          <w:noProof/>
          <w:lang w:eastAsia="fr-FR"/>
        </w:rPr>
        <w:drawing>
          <wp:inline distT="0" distB="0" distL="0" distR="0">
            <wp:extent cx="1800000" cy="1013975"/>
            <wp:effectExtent l="19050" t="0" r="0" b="0"/>
            <wp:docPr id="46" name="Image 44" descr="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.jpg"/>
                    <pic:cNvPicPr/>
                  </pic:nvPicPr>
                  <pic:blipFill>
                    <a:blip r:embed="rId30" cstate="print"/>
                    <a:srcRect l="3460" t="21609" r="3672" b="883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1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A2C">
        <w:rPr>
          <w:noProof/>
          <w:lang w:eastAsia="fr-FR"/>
        </w:rPr>
        <w:drawing>
          <wp:inline distT="0" distB="0" distL="0" distR="0">
            <wp:extent cx="1800000" cy="1027230"/>
            <wp:effectExtent l="19050" t="0" r="0" b="0"/>
            <wp:docPr id="57" name="Image 55" descr="tablaccue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accueil.jpg"/>
                    <pic:cNvPicPr/>
                  </pic:nvPicPr>
                  <pic:blipFill>
                    <a:blip r:embed="rId31" cstate="print"/>
                    <a:srcRect l="12225" t="26656" r="5541" b="1072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2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800000" cy="1013976"/>
            <wp:effectExtent l="19050" t="0" r="0" b="0"/>
            <wp:docPr id="39" name="Image 38" descr="tabl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22.jpg"/>
                    <pic:cNvPicPr/>
                  </pic:nvPicPr>
                  <pic:blipFill>
                    <a:blip r:embed="rId32" cstate="print"/>
                    <a:srcRect t="21623" r="6691" b="845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1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FA9" w:rsidRDefault="00E90FA9" w:rsidP="008C7365">
      <w:pPr>
        <w:spacing w:after="0" w:line="240" w:lineRule="auto"/>
        <w:ind w:right="-709"/>
        <w:jc w:val="both"/>
        <w:rPr>
          <w:noProof/>
          <w:lang w:eastAsia="fr-FR"/>
        </w:rPr>
      </w:pPr>
      <w:r w:rsidRPr="00215550">
        <w:rPr>
          <w:noProof/>
          <w:lang w:eastAsia="fr-FR"/>
        </w:rPr>
        <w:t xml:space="preserve">Ecran </w:t>
      </w:r>
      <w:r w:rsidR="00181F54">
        <w:rPr>
          <w:noProof/>
          <w:lang w:eastAsia="fr-FR"/>
        </w:rPr>
        <w:sym w:font="Wingdings" w:char="F082"/>
      </w:r>
      <w:r w:rsidR="00181F54">
        <w:rPr>
          <w:noProof/>
          <w:lang w:eastAsia="fr-FR"/>
        </w:rPr>
        <w:sym w:font="Wingdings" w:char="F080"/>
      </w:r>
      <w:r w:rsidRPr="00215550">
        <w:rPr>
          <w:noProof/>
          <w:lang w:eastAsia="fr-FR"/>
        </w:rPr>
        <w:tab/>
      </w:r>
      <w:r w:rsidRPr="00215550">
        <w:rPr>
          <w:noProof/>
          <w:lang w:eastAsia="fr-FR"/>
        </w:rPr>
        <w:tab/>
      </w:r>
      <w:r w:rsidRPr="00215550">
        <w:rPr>
          <w:noProof/>
          <w:lang w:eastAsia="fr-FR"/>
        </w:rPr>
        <w:tab/>
      </w:r>
      <w:r w:rsidRPr="00215550">
        <w:rPr>
          <w:noProof/>
          <w:lang w:eastAsia="fr-FR"/>
        </w:rPr>
        <w:tab/>
        <w:t xml:space="preserve">Ecran </w:t>
      </w:r>
      <w:r w:rsidR="00181F54">
        <w:rPr>
          <w:noProof/>
          <w:lang w:eastAsia="fr-FR"/>
        </w:rPr>
        <w:sym w:font="Wingdings" w:char="F082"/>
      </w:r>
      <w:r w:rsidR="00181F54">
        <w:rPr>
          <w:noProof/>
          <w:lang w:eastAsia="fr-FR"/>
        </w:rPr>
        <w:sym w:font="Wingdings" w:char="F081"/>
      </w:r>
      <w:r w:rsidR="008C7365">
        <w:rPr>
          <w:noProof/>
          <w:lang w:eastAsia="fr-FR"/>
        </w:rPr>
        <w:tab/>
      </w:r>
      <w:r w:rsidR="008C7365">
        <w:rPr>
          <w:noProof/>
          <w:lang w:eastAsia="fr-FR"/>
        </w:rPr>
        <w:tab/>
      </w:r>
      <w:r w:rsidR="008C7365">
        <w:rPr>
          <w:noProof/>
          <w:lang w:eastAsia="fr-FR"/>
        </w:rPr>
        <w:tab/>
      </w:r>
      <w:r>
        <w:rPr>
          <w:noProof/>
          <w:lang w:eastAsia="fr-FR"/>
        </w:rPr>
        <w:t xml:space="preserve">Ecran </w:t>
      </w:r>
      <w:r w:rsidR="00181F54">
        <w:rPr>
          <w:noProof/>
          <w:lang w:eastAsia="fr-FR"/>
        </w:rPr>
        <w:sym w:font="Wingdings" w:char="F082"/>
      </w:r>
      <w:r w:rsidR="00181F54">
        <w:rPr>
          <w:noProof/>
          <w:lang w:eastAsia="fr-FR"/>
        </w:rPr>
        <w:sym w:font="Wingdings" w:char="F082"/>
      </w:r>
    </w:p>
    <w:p w:rsidR="00181F54" w:rsidRDefault="00181F54" w:rsidP="00181F54">
      <w:pPr>
        <w:spacing w:after="0" w:line="240" w:lineRule="auto"/>
        <w:ind w:left="-567" w:right="-709"/>
        <w:jc w:val="both"/>
      </w:pPr>
      <w:r w:rsidRPr="00181F54">
        <w:t>Pour régler le p</w:t>
      </w:r>
      <w:r>
        <w:t>a</w:t>
      </w:r>
      <w:r w:rsidRPr="00181F54">
        <w:t>s de la table, le début et la fin de l’intervalle</w:t>
      </w:r>
      <w:r>
        <w:t> :</w:t>
      </w:r>
    </w:p>
    <w:p w:rsidR="00181F54" w:rsidRDefault="00181F54" w:rsidP="00181F54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 xml:space="preserve">Appuyer sur la touche </w:t>
      </w:r>
      <w:r w:rsidR="00D53A99">
        <w:fldChar w:fldCharType="begin"/>
      </w:r>
      <w:r>
        <w:instrText xml:space="preserve">  EQ \x(F5)</w:instrText>
      </w:r>
      <w:r w:rsidR="00D53A99">
        <w:fldChar w:fldCharType="end"/>
      </w:r>
      <w:r>
        <w:t xml:space="preserve"> (écran </w:t>
      </w:r>
      <w:r>
        <w:sym w:font="Wingdings" w:char="F082"/>
      </w:r>
      <w:r w:rsidR="00212A2C">
        <w:sym w:font="Wingdings" w:char="F083"/>
      </w:r>
      <w:r>
        <w:t xml:space="preserve">). </w:t>
      </w:r>
    </w:p>
    <w:p w:rsidR="00181F54" w:rsidRDefault="00181F54" w:rsidP="00181F54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lastRenderedPageBreak/>
        <w:t>Entrer les valeurs de début et de fin d’intervalle et le pas entre les valeurs de « </w:t>
      </w:r>
      <w:r>
        <w:rPr>
          <w:rFonts w:ascii="Times New Roman" w:hAnsi="Times New Roman"/>
          <w:i/>
          <w:sz w:val="24"/>
        </w:rPr>
        <w:t>x</w:t>
      </w:r>
      <w:r>
        <w:rPr>
          <w:rFonts w:ascii="Calibri" w:hAnsi="Calibri"/>
        </w:rPr>
        <w:t xml:space="preserve"> » puis appuyer sur </w:t>
      </w:r>
      <w:r w:rsidR="00D53A99">
        <w:fldChar w:fldCharType="begin"/>
      </w:r>
      <w:r>
        <w:instrText xml:space="preserve">  EQ \x(EXE)</w:instrText>
      </w:r>
      <w:r w:rsidR="00D53A99">
        <w:fldChar w:fldCharType="end"/>
      </w:r>
      <w:r>
        <w:t>.</w:t>
      </w:r>
    </w:p>
    <w:p w:rsidR="00212A2C" w:rsidRDefault="00181F54" w:rsidP="00181F54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 xml:space="preserve">Appuyer sur </w:t>
      </w:r>
      <w:r w:rsidR="00D53A99">
        <w:fldChar w:fldCharType="begin"/>
      </w:r>
      <w:r>
        <w:instrText xml:space="preserve">  EQ \x(F6)</w:instrText>
      </w:r>
      <w:r w:rsidR="00D53A99">
        <w:fldChar w:fldCharType="end"/>
      </w:r>
      <w:r>
        <w:t xml:space="preserve"> pour revenir à la table.</w:t>
      </w:r>
      <w:r w:rsidR="00212A2C">
        <w:t xml:space="preserve"> Ecran </w:t>
      </w:r>
      <w:r w:rsidR="00212A2C">
        <w:sym w:font="Wingdings" w:char="F082"/>
      </w:r>
      <w:r w:rsidR="00212A2C">
        <w:sym w:font="Wingdings" w:char="F082"/>
      </w:r>
      <w:r w:rsidR="00212A2C">
        <w:t>.</w:t>
      </w:r>
    </w:p>
    <w:p w:rsidR="00181F54" w:rsidRPr="00181F54" w:rsidRDefault="00212A2C" w:rsidP="00181F54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 w:rsidRPr="00212A2C">
        <w:t xml:space="preserve"> </w:t>
      </w:r>
      <w:r>
        <w:t>Vous pouvez vous déplacer à l’aide du curseur pour lire les valeurs.</w:t>
      </w:r>
    </w:p>
    <w:p w:rsidR="00E90FA9" w:rsidRDefault="00181F54" w:rsidP="00E90FA9">
      <w:pPr>
        <w:pStyle w:val="Paragraphedeliste"/>
        <w:spacing w:after="0" w:line="240" w:lineRule="auto"/>
        <w:ind w:left="-567" w:right="-709" w:hanging="142"/>
        <w:jc w:val="both"/>
      </w:pPr>
      <w:r>
        <w:rPr>
          <w:noProof/>
          <w:lang w:eastAsia="fr-FR"/>
        </w:rPr>
        <w:drawing>
          <wp:inline distT="0" distB="0" distL="0" distR="0">
            <wp:extent cx="1800000" cy="1040485"/>
            <wp:effectExtent l="19050" t="0" r="0" b="0"/>
            <wp:docPr id="55" name="Image 40" descr="table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set.jpg"/>
                    <pic:cNvPicPr/>
                  </pic:nvPicPr>
                  <pic:blipFill>
                    <a:blip r:embed="rId33" cstate="print"/>
                    <a:srcRect l="4526" t="23517" r="8529" b="971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800000" cy="1013976"/>
            <wp:effectExtent l="19050" t="0" r="0" b="0"/>
            <wp:docPr id="54" name="Image 43" descr="tableedi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edit2.jpg"/>
                    <pic:cNvPicPr/>
                  </pic:nvPicPr>
                  <pic:blipFill>
                    <a:blip r:embed="rId34" cstate="print"/>
                    <a:srcRect l="3578" t="23186" r="6253" b="930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1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0FA9">
        <w:rPr>
          <w:noProof/>
          <w:lang w:eastAsia="fr-FR"/>
        </w:rPr>
        <w:drawing>
          <wp:inline distT="0" distB="0" distL="0" distR="0">
            <wp:extent cx="1800000" cy="1007348"/>
            <wp:effectExtent l="19050" t="0" r="0" b="0"/>
            <wp:docPr id="43" name="Image 42" descr="tableedi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edit3.jpg"/>
                    <pic:cNvPicPr/>
                  </pic:nvPicPr>
                  <pic:blipFill>
                    <a:blip r:embed="rId35" cstate="print"/>
                    <a:srcRect l="4644" t="26358" r="6989" b="782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0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549" w:rsidRDefault="00212A2C" w:rsidP="008C7365">
      <w:pPr>
        <w:spacing w:after="0" w:line="240" w:lineRule="auto"/>
        <w:ind w:right="-709"/>
        <w:jc w:val="both"/>
        <w:rPr>
          <w:b/>
          <w:u w:val="single"/>
        </w:rPr>
      </w:pPr>
      <w:r w:rsidRPr="00212A2C">
        <w:rPr>
          <w:noProof/>
          <w:lang w:eastAsia="fr-FR"/>
        </w:rPr>
        <w:t xml:space="preserve">Ecran </w:t>
      </w:r>
      <w:r>
        <w:rPr>
          <w:noProof/>
          <w:lang w:val="en-US" w:eastAsia="fr-FR"/>
        </w:rPr>
        <w:sym w:font="Wingdings" w:char="F082"/>
      </w:r>
      <w:r>
        <w:rPr>
          <w:noProof/>
          <w:lang w:val="en-US" w:eastAsia="fr-FR"/>
        </w:rPr>
        <w:sym w:font="Wingdings" w:char="F083"/>
      </w:r>
      <w:r w:rsidRPr="00212A2C"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 w:rsidR="00181F54" w:rsidRPr="00212A2C">
        <w:rPr>
          <w:noProof/>
          <w:lang w:eastAsia="fr-FR"/>
        </w:rPr>
        <w:t xml:space="preserve">Ecran </w:t>
      </w:r>
      <w:r w:rsidR="00181F54">
        <w:rPr>
          <w:noProof/>
          <w:lang w:eastAsia="fr-FR"/>
        </w:rPr>
        <w:sym w:font="Wingdings" w:char="F082"/>
      </w:r>
      <w:r>
        <w:rPr>
          <w:noProof/>
          <w:lang w:eastAsia="fr-FR"/>
        </w:rPr>
        <w:sym w:font="Wingdings" w:char="F084"/>
      </w:r>
      <w:r w:rsidR="008C7365">
        <w:rPr>
          <w:noProof/>
          <w:lang w:eastAsia="fr-FR"/>
        </w:rPr>
        <w:tab/>
      </w:r>
      <w:r w:rsidR="008C7365">
        <w:rPr>
          <w:noProof/>
          <w:lang w:eastAsia="fr-FR"/>
        </w:rPr>
        <w:tab/>
      </w:r>
      <w:r w:rsidR="008C7365">
        <w:rPr>
          <w:noProof/>
          <w:lang w:eastAsia="fr-FR"/>
        </w:rPr>
        <w:tab/>
      </w:r>
      <w:r w:rsidR="00181F54" w:rsidRPr="00212A2C">
        <w:rPr>
          <w:noProof/>
          <w:lang w:eastAsia="fr-FR"/>
        </w:rPr>
        <w:t xml:space="preserve">Ecran </w:t>
      </w:r>
      <w:r w:rsidR="00181F54">
        <w:rPr>
          <w:noProof/>
          <w:lang w:eastAsia="fr-FR"/>
        </w:rPr>
        <w:sym w:font="Wingdings" w:char="F082"/>
      </w:r>
      <w:r>
        <w:rPr>
          <w:noProof/>
          <w:lang w:eastAsia="fr-FR"/>
        </w:rPr>
        <w:sym w:font="Wingdings" w:char="F085"/>
      </w:r>
    </w:p>
    <w:p w:rsidR="00212A2C" w:rsidRDefault="00212A2C" w:rsidP="00212A2C">
      <w:pPr>
        <w:spacing w:after="0" w:line="240" w:lineRule="auto"/>
        <w:ind w:left="-567" w:right="-709"/>
        <w:jc w:val="both"/>
      </w:pPr>
      <w:r w:rsidRPr="00181F54">
        <w:t xml:space="preserve">Pour </w:t>
      </w:r>
      <w:r>
        <w:t>trouver une valeur hors du pas (</w:t>
      </w:r>
      <w:r w:rsidRPr="00212A2C">
        <w:rPr>
          <w:b/>
          <w:u w:val="single"/>
        </w:rPr>
        <w:t>ex</w:t>
      </w:r>
      <w:r>
        <w:t> : trouver f(-10,5) si le pas de la table est de 1) :</w:t>
      </w:r>
    </w:p>
    <w:p w:rsidR="00212A2C" w:rsidRDefault="00212A2C" w:rsidP="00212A2C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 xml:space="preserve">Appuyer sur la touche </w:t>
      </w:r>
      <w:r w:rsidR="00D53A99">
        <w:fldChar w:fldCharType="begin"/>
      </w:r>
      <w:r>
        <w:instrText xml:space="preserve">  EQ \x(F4)</w:instrText>
      </w:r>
      <w:r w:rsidR="00D53A99">
        <w:fldChar w:fldCharType="end"/>
      </w:r>
      <w:r>
        <w:t xml:space="preserve"> (écran </w:t>
      </w:r>
      <w:r>
        <w:sym w:font="Wingdings" w:char="F082"/>
      </w:r>
      <w:r>
        <w:sym w:font="Wingdings" w:char="F084"/>
      </w:r>
      <w:r>
        <w:t xml:space="preserve">). </w:t>
      </w:r>
    </w:p>
    <w:p w:rsidR="00212A2C" w:rsidRDefault="00212A2C" w:rsidP="00212A2C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>Entrer la valeur de « </w:t>
      </w:r>
      <w:r>
        <w:rPr>
          <w:rFonts w:ascii="Times New Roman" w:hAnsi="Times New Roman"/>
          <w:i/>
          <w:sz w:val="24"/>
        </w:rPr>
        <w:t>x</w:t>
      </w:r>
      <w:r>
        <w:rPr>
          <w:rFonts w:ascii="Calibri" w:hAnsi="Calibri"/>
        </w:rPr>
        <w:t xml:space="preserve"> » désirée puis appuyer sur </w:t>
      </w:r>
      <w:r w:rsidR="00D53A99">
        <w:fldChar w:fldCharType="begin"/>
      </w:r>
      <w:r>
        <w:instrText xml:space="preserve">  EQ \x(EXE)</w:instrText>
      </w:r>
      <w:r w:rsidR="00D53A99">
        <w:fldChar w:fldCharType="end"/>
      </w:r>
      <w:r>
        <w:t xml:space="preserve">. Ecran </w:t>
      </w:r>
      <w:r>
        <w:sym w:font="Wingdings" w:char="F082"/>
      </w:r>
      <w:r>
        <w:sym w:font="Wingdings" w:char="F085"/>
      </w:r>
      <w:r>
        <w:t>.</w:t>
      </w:r>
    </w:p>
    <w:p w:rsidR="00212A2C" w:rsidRDefault="00212A2C" w:rsidP="006A4549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403580" w:rsidRDefault="00403580" w:rsidP="006A4549">
      <w:pPr>
        <w:spacing w:after="0" w:line="240" w:lineRule="auto"/>
        <w:ind w:left="-567" w:right="-709"/>
        <w:jc w:val="both"/>
      </w:pPr>
      <w:r>
        <w:rPr>
          <w:b/>
          <w:u w:val="single"/>
        </w:rPr>
        <w:t>Pour déterminer le coefficient directeur de la tangente</w:t>
      </w:r>
      <w:r w:rsidRPr="00403580">
        <w:rPr>
          <w:b/>
        </w:rPr>
        <w:t> </w:t>
      </w:r>
      <w:r w:rsidRPr="00403580">
        <w:t>:</w:t>
      </w:r>
      <w:r>
        <w:t xml:space="preserve">  (nombre dérivé)</w:t>
      </w:r>
    </w:p>
    <w:p w:rsidR="00740DEB" w:rsidRDefault="00740DEB" w:rsidP="006A4549">
      <w:pPr>
        <w:spacing w:after="0" w:line="240" w:lineRule="auto"/>
        <w:ind w:left="-567" w:right="-709"/>
        <w:jc w:val="both"/>
      </w:pPr>
    </w:p>
    <w:p w:rsidR="001D44AF" w:rsidRDefault="001D44AF" w:rsidP="001D44AF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 xml:space="preserve">Appuyer sur la touche </w:t>
      </w:r>
      <w:r w:rsidR="00D53A99">
        <w:fldChar w:fldCharType="begin"/>
      </w:r>
      <w:r>
        <w:instrText xml:space="preserve">  EQ \x(menu)</w:instrText>
      </w:r>
      <w:r w:rsidR="00D53A99">
        <w:fldChar w:fldCharType="end"/>
      </w:r>
      <w:r>
        <w:t xml:space="preserve"> l’écran </w:t>
      </w:r>
      <w:r>
        <w:sym w:font="Wingdings" w:char="F081"/>
      </w:r>
      <w:r>
        <w:sym w:font="Wingdings" w:char="F084"/>
      </w:r>
      <w:r>
        <w:t xml:space="preserve"> s’affiche puis appuyer sur la touche </w:t>
      </w:r>
      <w:r w:rsidR="00D53A99">
        <w:fldChar w:fldCharType="begin"/>
      </w:r>
      <w:r>
        <w:instrText xml:space="preserve">  EQ \x(1)</w:instrText>
      </w:r>
      <w:r w:rsidR="00D53A99">
        <w:fldChar w:fldCharType="end"/>
      </w:r>
      <w:r w:rsidRPr="00ED2D74">
        <w:t xml:space="preserve"> </w:t>
      </w:r>
      <w:r>
        <w:t xml:space="preserve">ou sélectionner « 1 » avec le curseur puis </w:t>
      </w:r>
      <w:r w:rsidR="00D53A99">
        <w:fldChar w:fldCharType="begin"/>
      </w:r>
      <w:r>
        <w:instrText xml:space="preserve">  EQ \x(EXE)</w:instrText>
      </w:r>
      <w:r w:rsidR="00D53A99">
        <w:fldChar w:fldCharType="end"/>
      </w:r>
      <w:r>
        <w:t>. Un écran vide s’affiche</w:t>
      </w:r>
    </w:p>
    <w:p w:rsidR="001D44AF" w:rsidRDefault="001D44AF" w:rsidP="001D44AF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 xml:space="preserve">Appuyer sur la touche </w:t>
      </w:r>
      <w:r w:rsidR="00D53A99">
        <w:fldChar w:fldCharType="begin"/>
      </w:r>
      <w:r>
        <w:instrText xml:space="preserve">  EQ \x(OPTN)</w:instrText>
      </w:r>
      <w:r w:rsidR="00D53A99">
        <w:fldChar w:fldCharType="end"/>
      </w:r>
      <w:r>
        <w:t xml:space="preserve"> (écran </w:t>
      </w:r>
      <w:r>
        <w:sym w:font="Wingdings" w:char="F081"/>
      </w:r>
      <w:r>
        <w:sym w:font="Wingdings" w:char="F085"/>
      </w:r>
      <w:r>
        <w:t xml:space="preserve">) puis sur </w:t>
      </w:r>
      <w:r w:rsidR="00D53A99">
        <w:fldChar w:fldCharType="begin"/>
      </w:r>
      <w:r>
        <w:instrText xml:space="preserve">  EQ \x(F3)</w:instrText>
      </w:r>
      <w:r w:rsidR="00D53A99">
        <w:fldChar w:fldCharType="end"/>
      </w:r>
      <w:r>
        <w:t xml:space="preserve">(écran </w:t>
      </w:r>
      <w:r>
        <w:sym w:font="Wingdings" w:char="F082"/>
      </w:r>
      <w:r>
        <w:sym w:font="Wingdings" w:char="F086"/>
      </w:r>
      <w:r>
        <w:t xml:space="preserve">) puis sur </w:t>
      </w:r>
      <w:r w:rsidR="00D53A99">
        <w:fldChar w:fldCharType="begin"/>
      </w:r>
      <w:r>
        <w:instrText xml:space="preserve">  EQ \x(F2)</w:instrText>
      </w:r>
      <w:r w:rsidR="00D53A99">
        <w:fldChar w:fldCharType="end"/>
      </w:r>
      <w:r>
        <w:t xml:space="preserve">(écran </w:t>
      </w:r>
      <w:r>
        <w:sym w:font="Wingdings" w:char="F082"/>
      </w:r>
      <w:r>
        <w:sym w:font="Wingdings" w:char="F087"/>
      </w:r>
      <w:r>
        <w:t>).</w:t>
      </w:r>
    </w:p>
    <w:p w:rsidR="001D44AF" w:rsidRDefault="001D44AF" w:rsidP="001D44AF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>Taper dans la parenthèse : (</w:t>
      </w:r>
      <w:r w:rsidRPr="009313D1">
        <w:rPr>
          <w:b/>
        </w:rPr>
        <w:t xml:space="preserve">expression de la fonction, </w:t>
      </w:r>
      <w:r>
        <w:rPr>
          <w:b/>
        </w:rPr>
        <w:t>valeur de « </w:t>
      </w:r>
      <w:r>
        <w:rPr>
          <w:rFonts w:ascii="Times New Roman" w:hAnsi="Times New Roman"/>
          <w:b/>
          <w:i/>
          <w:sz w:val="24"/>
        </w:rPr>
        <w:t>x</w:t>
      </w:r>
      <w:r>
        <w:rPr>
          <w:rFonts w:ascii="Calibri" w:hAnsi="Calibri"/>
          <w:b/>
        </w:rPr>
        <w:t> »</w:t>
      </w:r>
      <w:r>
        <w:rPr>
          <w:b/>
        </w:rPr>
        <w:t xml:space="preserve"> </w:t>
      </w:r>
      <w:r>
        <w:t xml:space="preserve">) Ecran </w:t>
      </w:r>
      <w:r>
        <w:sym w:font="Wingdings" w:char="F082"/>
      </w:r>
      <w:r>
        <w:sym w:font="Wingdings" w:char="F088"/>
      </w:r>
      <w:r>
        <w:t xml:space="preserve"> puis </w:t>
      </w:r>
      <w:r w:rsidR="00D53A99">
        <w:fldChar w:fldCharType="begin"/>
      </w:r>
      <w:r>
        <w:instrText xml:space="preserve">  EQ \x(EXE)</w:instrText>
      </w:r>
      <w:r w:rsidR="00D53A99">
        <w:fldChar w:fldCharType="end"/>
      </w:r>
      <w:r>
        <w:t xml:space="preserve">. </w:t>
      </w:r>
    </w:p>
    <w:p w:rsidR="001D44AF" w:rsidRDefault="001D44AF" w:rsidP="001D44AF">
      <w:pPr>
        <w:pStyle w:val="Paragraphedeliste"/>
        <w:spacing w:after="0" w:line="240" w:lineRule="auto"/>
        <w:ind w:left="-207" w:right="-709"/>
        <w:jc w:val="both"/>
      </w:pPr>
      <w:r>
        <w:t xml:space="preserve">La valeur du nombre dérivé (ici f’(5) = 25) apparaît seulement après avoir appuyé sur </w:t>
      </w:r>
      <w:r w:rsidR="00D53A99">
        <w:fldChar w:fldCharType="begin"/>
      </w:r>
      <w:r>
        <w:instrText xml:space="preserve">  EQ \x(EXE)</w:instrText>
      </w:r>
      <w:r w:rsidR="00D53A99">
        <w:fldChar w:fldCharType="end"/>
      </w:r>
      <w:r>
        <w:t>.</w:t>
      </w:r>
    </w:p>
    <w:p w:rsidR="00740DEB" w:rsidRDefault="001D44AF" w:rsidP="006A4549">
      <w:pPr>
        <w:spacing w:after="0" w:line="240" w:lineRule="auto"/>
        <w:ind w:left="-567" w:right="-709"/>
        <w:jc w:val="both"/>
      </w:pPr>
      <w:r>
        <w:rPr>
          <w:noProof/>
          <w:lang w:eastAsia="fr-FR"/>
        </w:rPr>
        <w:drawing>
          <wp:inline distT="0" distB="0" distL="0" distR="0">
            <wp:extent cx="1800000" cy="1033857"/>
            <wp:effectExtent l="19050" t="0" r="0" b="0"/>
            <wp:docPr id="58" name="Image 57" descr="d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1.jpg"/>
                    <pic:cNvPicPr/>
                  </pic:nvPicPr>
                  <pic:blipFill>
                    <a:blip r:embed="rId36" cstate="print"/>
                    <a:srcRect l="2038" t="22412" r="6870" b="766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3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800000" cy="1033857"/>
            <wp:effectExtent l="19050" t="0" r="0" b="0"/>
            <wp:docPr id="61" name="Image 59" descr="d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2.jpg"/>
                    <pic:cNvPicPr/>
                  </pic:nvPicPr>
                  <pic:blipFill>
                    <a:blip r:embed="rId37" cstate="print"/>
                    <a:srcRect l="7132" t="28864" r="10661" b="836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3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800000" cy="1020602"/>
            <wp:effectExtent l="19050" t="0" r="0" b="0"/>
            <wp:docPr id="59" name="Image 58" descr="nombre dériv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mbre dérivé.jpg"/>
                    <pic:cNvPicPr/>
                  </pic:nvPicPr>
                  <pic:blipFill>
                    <a:blip r:embed="rId38" cstate="print"/>
                    <a:srcRect l="5237" t="22413" r="7936" b="1208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2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4AF" w:rsidRDefault="001D44AF" w:rsidP="008C7365">
      <w:pPr>
        <w:spacing w:after="0" w:line="240" w:lineRule="auto"/>
        <w:ind w:right="-709"/>
        <w:jc w:val="both"/>
        <w:rPr>
          <w:b/>
          <w:u w:val="single"/>
        </w:rPr>
      </w:pPr>
      <w:r w:rsidRPr="00212A2C">
        <w:rPr>
          <w:noProof/>
          <w:lang w:eastAsia="fr-FR"/>
        </w:rPr>
        <w:t xml:space="preserve">Ecran </w:t>
      </w:r>
      <w:r>
        <w:rPr>
          <w:noProof/>
          <w:lang w:val="en-US" w:eastAsia="fr-FR"/>
        </w:rPr>
        <w:sym w:font="Wingdings" w:char="F082"/>
      </w:r>
      <w:r>
        <w:rPr>
          <w:noProof/>
          <w:lang w:val="en-US" w:eastAsia="fr-FR"/>
        </w:rPr>
        <w:sym w:font="Wingdings" w:char="F086"/>
      </w:r>
      <w:r w:rsidRPr="00212A2C"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 w:rsidRPr="00212A2C">
        <w:rPr>
          <w:noProof/>
          <w:lang w:eastAsia="fr-FR"/>
        </w:rPr>
        <w:t xml:space="preserve">Ecran </w:t>
      </w:r>
      <w:r>
        <w:rPr>
          <w:noProof/>
          <w:lang w:eastAsia="fr-FR"/>
        </w:rPr>
        <w:sym w:font="Wingdings" w:char="F082"/>
      </w:r>
      <w:r>
        <w:rPr>
          <w:noProof/>
          <w:lang w:eastAsia="fr-FR"/>
        </w:rPr>
        <w:sym w:font="Wingdings" w:char="F087"/>
      </w:r>
      <w:r w:rsidR="008C7365">
        <w:rPr>
          <w:noProof/>
          <w:lang w:eastAsia="fr-FR"/>
        </w:rPr>
        <w:tab/>
      </w:r>
      <w:r w:rsidR="008C7365">
        <w:rPr>
          <w:noProof/>
          <w:lang w:eastAsia="fr-FR"/>
        </w:rPr>
        <w:tab/>
      </w:r>
      <w:r w:rsidR="008C7365">
        <w:rPr>
          <w:noProof/>
          <w:lang w:eastAsia="fr-FR"/>
        </w:rPr>
        <w:tab/>
      </w:r>
      <w:r w:rsidRPr="00212A2C">
        <w:rPr>
          <w:noProof/>
          <w:lang w:eastAsia="fr-FR"/>
        </w:rPr>
        <w:t xml:space="preserve">Ecran </w:t>
      </w:r>
      <w:r>
        <w:rPr>
          <w:noProof/>
          <w:lang w:eastAsia="fr-FR"/>
        </w:rPr>
        <w:sym w:font="Wingdings" w:char="F082"/>
      </w:r>
      <w:r>
        <w:rPr>
          <w:noProof/>
          <w:lang w:eastAsia="fr-FR"/>
        </w:rPr>
        <w:sym w:font="Wingdings" w:char="F088"/>
      </w:r>
    </w:p>
    <w:p w:rsidR="00A5476F" w:rsidRDefault="00A5476F" w:rsidP="00A5476F">
      <w:pPr>
        <w:spacing w:after="0" w:line="240" w:lineRule="auto"/>
        <w:ind w:left="-567" w:right="-709"/>
        <w:jc w:val="both"/>
      </w:pPr>
      <w:r>
        <w:rPr>
          <w:b/>
          <w:u w:val="single"/>
        </w:rPr>
        <w:t>Pour tracer les courbes de f et celle de f ’ sur le même écran</w:t>
      </w:r>
      <w:r w:rsidRPr="00403580">
        <w:rPr>
          <w:b/>
        </w:rPr>
        <w:t> </w:t>
      </w:r>
      <w:r w:rsidRPr="00403580">
        <w:t>:</w:t>
      </w:r>
      <w:r>
        <w:t xml:space="preserve">  </w:t>
      </w:r>
    </w:p>
    <w:p w:rsidR="00A5476F" w:rsidRDefault="00A5476F" w:rsidP="00A5476F">
      <w:pPr>
        <w:spacing w:after="0" w:line="240" w:lineRule="auto"/>
        <w:ind w:left="-567" w:right="-709"/>
        <w:jc w:val="both"/>
      </w:pPr>
    </w:p>
    <w:p w:rsidR="001D44AF" w:rsidRDefault="00A5476F" w:rsidP="00A5476F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 xml:space="preserve">Appuyer sur la touche </w:t>
      </w:r>
      <w:r w:rsidR="00D53A99">
        <w:fldChar w:fldCharType="begin"/>
      </w:r>
      <w:r>
        <w:instrText xml:space="preserve">  EQ \x(menu)</w:instrText>
      </w:r>
      <w:r w:rsidR="00D53A99">
        <w:fldChar w:fldCharType="end"/>
      </w:r>
      <w:r>
        <w:t xml:space="preserve"> l’écran </w:t>
      </w:r>
      <w:r w:rsidR="00EF7A32">
        <w:sym w:font="Wingdings" w:char="F081"/>
      </w:r>
      <w:r>
        <w:t xml:space="preserve"> s’affiche puis appuyer sur la touche </w:t>
      </w:r>
      <w:r w:rsidR="00D53A99">
        <w:fldChar w:fldCharType="begin"/>
      </w:r>
      <w:r>
        <w:instrText xml:space="preserve">  EQ \x(3)</w:instrText>
      </w:r>
      <w:r w:rsidR="00D53A99">
        <w:fldChar w:fldCharType="end"/>
      </w:r>
      <w:r>
        <w:t>.</w:t>
      </w:r>
      <w:r w:rsidR="00215550">
        <w:t xml:space="preserve"> L’écran </w:t>
      </w:r>
      <w:r w:rsidR="00215550">
        <w:sym w:font="Wingdings" w:char="F082"/>
      </w:r>
      <w:r w:rsidR="00215550">
        <w:sym w:font="Wingdings" w:char="F089"/>
      </w:r>
      <w:r w:rsidR="00215550">
        <w:t xml:space="preserve"> s’affiche.</w:t>
      </w:r>
    </w:p>
    <w:p w:rsidR="00A5476F" w:rsidRDefault="00A5476F" w:rsidP="00A5476F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 xml:space="preserve">Appuyer sur la touche </w:t>
      </w:r>
      <w:r w:rsidR="00D53A99">
        <w:fldChar w:fldCharType="begin"/>
      </w:r>
      <w:r>
        <w:instrText xml:space="preserve">  EQ \x(OPTN)</w:instrText>
      </w:r>
      <w:r w:rsidR="00D53A99">
        <w:fldChar w:fldCharType="end"/>
      </w:r>
      <w:r>
        <w:t xml:space="preserve"> (écran </w:t>
      </w:r>
      <w:r w:rsidR="00215550">
        <w:sym w:font="Wingdings" w:char="F083"/>
      </w:r>
      <w:r w:rsidR="00215550">
        <w:sym w:font="Wingdings" w:char="F080"/>
      </w:r>
      <w:r>
        <w:t xml:space="preserve">) puis sur </w:t>
      </w:r>
      <w:r w:rsidR="00D53A99">
        <w:fldChar w:fldCharType="begin"/>
      </w:r>
      <w:r w:rsidR="00215550">
        <w:instrText xml:space="preserve">  EQ \x(F2</w:instrText>
      </w:r>
      <w:r>
        <w:instrText>)</w:instrText>
      </w:r>
      <w:r w:rsidR="00D53A99">
        <w:fldChar w:fldCharType="end"/>
      </w:r>
      <w:r>
        <w:t xml:space="preserve">(écran </w:t>
      </w:r>
      <w:r w:rsidR="00215550">
        <w:sym w:font="Wingdings" w:char="F083"/>
      </w:r>
      <w:r w:rsidR="00215550">
        <w:sym w:font="Wingdings" w:char="F081"/>
      </w:r>
      <w:r>
        <w:t xml:space="preserve">) puis sur </w:t>
      </w:r>
      <w:r w:rsidR="00D53A99">
        <w:fldChar w:fldCharType="begin"/>
      </w:r>
      <w:r w:rsidR="00215550">
        <w:instrText xml:space="preserve">  EQ \x(F1</w:instrText>
      </w:r>
      <w:r>
        <w:instrText>)</w:instrText>
      </w:r>
      <w:r w:rsidR="00D53A99">
        <w:fldChar w:fldCharType="end"/>
      </w:r>
      <w:r>
        <w:t xml:space="preserve">(écran </w:t>
      </w:r>
      <w:r w:rsidR="00215550">
        <w:sym w:font="Wingdings" w:char="F083"/>
      </w:r>
      <w:r w:rsidR="00215550">
        <w:sym w:font="Wingdings" w:char="F082"/>
      </w:r>
      <w:r>
        <w:t>).</w:t>
      </w:r>
    </w:p>
    <w:p w:rsidR="008C7365" w:rsidRDefault="008C7365" w:rsidP="00A5476F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 xml:space="preserve">Appuyer sur la touche </w:t>
      </w:r>
      <w:r w:rsidR="00D53A99">
        <w:fldChar w:fldCharType="begin"/>
      </w:r>
      <w:r>
        <w:instrText xml:space="preserve">  EQ \x(F1)</w:instrText>
      </w:r>
      <w:r w:rsidR="00D53A99">
        <w:fldChar w:fldCharType="end"/>
      </w:r>
      <w:r>
        <w:t xml:space="preserve">(Y) puis taper « 1 » et fermer la parenthèse. </w:t>
      </w:r>
      <w:r>
        <w:rPr>
          <w:rFonts w:ascii="Calibri" w:hAnsi="Calibri"/>
        </w:rPr>
        <w:t xml:space="preserve">Appuyer sur </w:t>
      </w:r>
      <w:r w:rsidR="00D53A99">
        <w:fldChar w:fldCharType="begin"/>
      </w:r>
      <w:r>
        <w:instrText xml:space="preserve">  EQ \x(EXE)</w:instrText>
      </w:r>
      <w:r w:rsidR="00D53A99">
        <w:fldChar w:fldCharType="end"/>
      </w:r>
      <w:r>
        <w:t xml:space="preserve"> puis </w:t>
      </w:r>
      <w:r w:rsidR="00D53A99">
        <w:fldChar w:fldCharType="begin"/>
      </w:r>
      <w:r>
        <w:instrText xml:space="preserve">  EQ \x(F6)</w:instrText>
      </w:r>
      <w:r w:rsidR="00D53A99">
        <w:fldChar w:fldCharType="end"/>
      </w:r>
      <w:r>
        <w:t xml:space="preserve">. Ecran </w:t>
      </w:r>
      <w:r>
        <w:sym w:font="Wingdings" w:char="F083"/>
      </w:r>
      <w:r>
        <w:sym w:font="Wingdings" w:char="F084"/>
      </w:r>
      <w:r>
        <w:t>.</w:t>
      </w:r>
    </w:p>
    <w:p w:rsidR="00215550" w:rsidRDefault="00215550" w:rsidP="00215550">
      <w:pPr>
        <w:pStyle w:val="Paragraphedeliste"/>
        <w:spacing w:after="0" w:line="240" w:lineRule="auto"/>
        <w:ind w:left="-567" w:right="-709"/>
        <w:jc w:val="both"/>
      </w:pPr>
      <w:r>
        <w:rPr>
          <w:noProof/>
          <w:lang w:eastAsia="fr-FR"/>
        </w:rPr>
        <w:drawing>
          <wp:inline distT="0" distB="0" distL="0" distR="0">
            <wp:extent cx="1800000" cy="1040485"/>
            <wp:effectExtent l="19050" t="0" r="0" b="0"/>
            <wp:docPr id="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4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5550">
        <w:rPr>
          <w:noProof/>
          <w:lang w:eastAsia="fr-FR"/>
        </w:rPr>
        <w:drawing>
          <wp:inline distT="0" distB="0" distL="0" distR="0">
            <wp:extent cx="1800000" cy="1020603"/>
            <wp:effectExtent l="19050" t="0" r="0" b="0"/>
            <wp:docPr id="26" name="Image 11" descr="DSCF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407.jpg"/>
                    <pic:cNvPicPr/>
                  </pic:nvPicPr>
                  <pic:blipFill>
                    <a:blip r:embed="rId40" cstate="print"/>
                    <a:srcRect l="2394" t="19098" r="3227" b="956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2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800000" cy="1013976"/>
            <wp:effectExtent l="19050" t="0" r="0" b="0"/>
            <wp:docPr id="24" name="Image 10" descr="DSCF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408.jpg"/>
                    <pic:cNvPicPr/>
                  </pic:nvPicPr>
                  <pic:blipFill>
                    <a:blip r:embed="rId41" cstate="print"/>
                    <a:srcRect l="4054" t="21781" r="2606" b="814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1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50" w:rsidRDefault="00215550" w:rsidP="00215550">
      <w:pPr>
        <w:spacing w:after="0" w:line="240" w:lineRule="auto"/>
        <w:ind w:left="-567" w:right="-709" w:firstLine="1275"/>
        <w:jc w:val="both"/>
        <w:rPr>
          <w:b/>
          <w:u w:val="single"/>
        </w:rPr>
      </w:pPr>
      <w:r w:rsidRPr="00212A2C">
        <w:rPr>
          <w:noProof/>
          <w:lang w:eastAsia="fr-FR"/>
        </w:rPr>
        <w:t xml:space="preserve">Ecran </w:t>
      </w:r>
      <w:r>
        <w:rPr>
          <w:noProof/>
          <w:lang w:val="en-US" w:eastAsia="fr-FR"/>
        </w:rPr>
        <w:sym w:font="Wingdings" w:char="F082"/>
      </w:r>
      <w:r>
        <w:rPr>
          <w:noProof/>
          <w:lang w:val="en-US" w:eastAsia="fr-FR"/>
        </w:rPr>
        <w:sym w:font="Wingdings" w:char="F089"/>
      </w:r>
      <w:r w:rsidRPr="00212A2C"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 w:rsidRPr="00212A2C">
        <w:rPr>
          <w:noProof/>
          <w:lang w:eastAsia="fr-FR"/>
        </w:rPr>
        <w:t>Ecran</w:t>
      </w:r>
      <w:r>
        <w:rPr>
          <w:noProof/>
          <w:lang w:eastAsia="fr-FR"/>
        </w:rPr>
        <w:t xml:space="preserve"> </w:t>
      </w:r>
      <w:r>
        <w:rPr>
          <w:noProof/>
          <w:lang w:eastAsia="fr-FR"/>
        </w:rPr>
        <w:sym w:font="Wingdings" w:char="F083"/>
      </w:r>
      <w:r>
        <w:rPr>
          <w:noProof/>
          <w:lang w:eastAsia="fr-FR"/>
        </w:rPr>
        <w:sym w:font="Wingdings" w:char="F080"/>
      </w:r>
      <w:r w:rsidRPr="00212A2C">
        <w:rPr>
          <w:noProof/>
          <w:lang w:eastAsia="fr-FR"/>
        </w:rPr>
        <w:tab/>
      </w:r>
      <w:r w:rsidRPr="00212A2C">
        <w:rPr>
          <w:noProof/>
          <w:lang w:eastAsia="fr-FR"/>
        </w:rPr>
        <w:tab/>
      </w:r>
      <w:r w:rsidRPr="00212A2C">
        <w:rPr>
          <w:noProof/>
          <w:lang w:eastAsia="fr-FR"/>
        </w:rPr>
        <w:tab/>
      </w:r>
      <w:r w:rsidRPr="00212A2C">
        <w:rPr>
          <w:noProof/>
          <w:lang w:eastAsia="fr-FR"/>
        </w:rPr>
        <w:tab/>
        <w:t xml:space="preserve">Ecran </w:t>
      </w:r>
      <w:r>
        <w:rPr>
          <w:noProof/>
          <w:lang w:eastAsia="fr-FR"/>
        </w:rPr>
        <w:sym w:font="Wingdings" w:char="F083"/>
      </w:r>
      <w:r>
        <w:rPr>
          <w:noProof/>
          <w:lang w:eastAsia="fr-FR"/>
        </w:rPr>
        <w:sym w:font="Wingdings" w:char="F081"/>
      </w:r>
    </w:p>
    <w:p w:rsidR="00A5476F" w:rsidRDefault="00215550" w:rsidP="00215550">
      <w:pPr>
        <w:pStyle w:val="Paragraphedeliste"/>
        <w:spacing w:after="0" w:line="240" w:lineRule="auto"/>
        <w:ind w:left="-567" w:right="-709"/>
        <w:jc w:val="both"/>
      </w:pPr>
      <w:r>
        <w:rPr>
          <w:noProof/>
          <w:lang w:eastAsia="fr-FR"/>
        </w:rPr>
        <w:drawing>
          <wp:inline distT="0" distB="0" distL="0" distR="0">
            <wp:extent cx="1800000" cy="1040485"/>
            <wp:effectExtent l="19050" t="0" r="0" b="0"/>
            <wp:docPr id="28" name="Image 9" descr="DSCF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409.jpg"/>
                    <pic:cNvPicPr/>
                  </pic:nvPicPr>
                  <pic:blipFill>
                    <a:blip r:embed="rId42" cstate="print"/>
                    <a:srcRect l="3104" t="17993" r="711" b="814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800000" cy="1007348"/>
            <wp:effectExtent l="19050" t="0" r="0" b="0"/>
            <wp:docPr id="13" name="Image 12" descr="DSCF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406.jpg"/>
                    <pic:cNvPicPr/>
                  </pic:nvPicPr>
                  <pic:blipFill>
                    <a:blip r:embed="rId43" cstate="print"/>
                    <a:srcRect l="4526" t="24779" r="4027" b="688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0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800000" cy="1013976"/>
            <wp:effectExtent l="19050" t="0" r="0" b="0"/>
            <wp:docPr id="25" name="Image 6" descr="DSCF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410.jpg"/>
                    <pic:cNvPicPr/>
                  </pic:nvPicPr>
                  <pic:blipFill>
                    <a:blip r:embed="rId44" cstate="print"/>
                    <a:srcRect l="9027" t="26989" r="6989" b="1003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1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50" w:rsidRPr="00FE66EE" w:rsidRDefault="00215550" w:rsidP="00215550">
      <w:pPr>
        <w:pStyle w:val="Paragraphedeliste"/>
        <w:spacing w:after="0" w:line="240" w:lineRule="auto"/>
        <w:ind w:left="-567" w:right="-709"/>
        <w:jc w:val="both"/>
      </w:pPr>
      <w:r>
        <w:rPr>
          <w:rFonts w:ascii="Symbol" w:hAnsi="Symbol"/>
          <w:noProof/>
          <w:lang w:eastAsia="fr-FR"/>
        </w:rPr>
        <w:tab/>
      </w:r>
      <w:r>
        <w:rPr>
          <w:rFonts w:ascii="Symbol" w:hAnsi="Symbol"/>
          <w:noProof/>
          <w:lang w:eastAsia="fr-FR"/>
        </w:rPr>
        <w:tab/>
      </w:r>
      <w:r w:rsidRPr="00212A2C">
        <w:rPr>
          <w:noProof/>
          <w:lang w:eastAsia="fr-FR"/>
        </w:rPr>
        <w:t xml:space="preserve">Ecran </w:t>
      </w:r>
      <w:r>
        <w:rPr>
          <w:noProof/>
          <w:lang w:val="en-US" w:eastAsia="fr-FR"/>
        </w:rPr>
        <w:sym w:font="Wingdings" w:char="F083"/>
      </w:r>
      <w:r>
        <w:rPr>
          <w:noProof/>
          <w:lang w:val="en-US" w:eastAsia="fr-FR"/>
        </w:rPr>
        <w:sym w:font="Wingdings" w:char="F082"/>
      </w:r>
      <w:r w:rsidRPr="00212A2C"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 w:rsidRPr="00212A2C">
        <w:rPr>
          <w:noProof/>
          <w:lang w:eastAsia="fr-FR"/>
        </w:rPr>
        <w:t>Ecran</w:t>
      </w:r>
      <w:r>
        <w:rPr>
          <w:noProof/>
          <w:lang w:eastAsia="fr-FR"/>
        </w:rPr>
        <w:t xml:space="preserve"> </w:t>
      </w:r>
      <w:r>
        <w:rPr>
          <w:noProof/>
          <w:lang w:eastAsia="fr-FR"/>
        </w:rPr>
        <w:sym w:font="Wingdings" w:char="F083"/>
      </w:r>
      <w:r>
        <w:rPr>
          <w:noProof/>
          <w:lang w:eastAsia="fr-FR"/>
        </w:rPr>
        <w:sym w:font="Wingdings" w:char="F083"/>
      </w:r>
      <w:r w:rsidR="00EF7A32">
        <w:rPr>
          <w:noProof/>
          <w:lang w:eastAsia="fr-FR"/>
        </w:rPr>
        <w:tab/>
      </w:r>
      <w:r w:rsidR="00EF7A32">
        <w:rPr>
          <w:noProof/>
          <w:lang w:eastAsia="fr-FR"/>
        </w:rPr>
        <w:tab/>
      </w:r>
      <w:r w:rsidR="00EF7A32">
        <w:rPr>
          <w:noProof/>
          <w:lang w:eastAsia="fr-FR"/>
        </w:rPr>
        <w:tab/>
      </w:r>
      <w:r w:rsidR="008C7365">
        <w:rPr>
          <w:noProof/>
          <w:lang w:eastAsia="fr-FR"/>
        </w:rPr>
        <w:t xml:space="preserve">Ecran </w:t>
      </w:r>
      <w:r w:rsidR="008C7365">
        <w:rPr>
          <w:noProof/>
          <w:lang w:eastAsia="fr-FR"/>
        </w:rPr>
        <w:sym w:font="Wingdings" w:char="F083"/>
      </w:r>
      <w:r w:rsidR="008C7365">
        <w:rPr>
          <w:noProof/>
          <w:lang w:eastAsia="fr-FR"/>
        </w:rPr>
        <w:sym w:font="Wingdings" w:char="F084"/>
      </w:r>
    </w:p>
    <w:sectPr w:rsidR="00215550" w:rsidRPr="00FE66EE" w:rsidSect="00740DEB">
      <w:pgSz w:w="11906" w:h="16838"/>
      <w:pgMar w:top="568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7D2227"/>
    <w:multiLevelType w:val="hybridMultilevel"/>
    <w:tmpl w:val="A326508C"/>
    <w:lvl w:ilvl="0" w:tplc="9826755A">
      <w:numFmt w:val="bullet"/>
      <w:lvlText w:val="-"/>
      <w:lvlJc w:val="left"/>
      <w:pPr>
        <w:ind w:left="-207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">
    <w:nsid w:val="325B0688"/>
    <w:multiLevelType w:val="multilevel"/>
    <w:tmpl w:val="A49C7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462EF5"/>
    <w:multiLevelType w:val="multilevel"/>
    <w:tmpl w:val="50A89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DE3CD6"/>
    <w:multiLevelType w:val="multilevel"/>
    <w:tmpl w:val="2BFE2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attachedTemplate r:id="rId1"/>
  <w:defaultTabStop w:val="708"/>
  <w:hyphenationZone w:val="425"/>
  <w:characterSpacingControl w:val="doNotCompress"/>
  <w:compat/>
  <w:rsids>
    <w:rsidRoot w:val="004D13F4"/>
    <w:rsid w:val="00041B8B"/>
    <w:rsid w:val="001412D4"/>
    <w:rsid w:val="00154863"/>
    <w:rsid w:val="00181F54"/>
    <w:rsid w:val="001D44AF"/>
    <w:rsid w:val="00212A2C"/>
    <w:rsid w:val="00213CD2"/>
    <w:rsid w:val="00215550"/>
    <w:rsid w:val="0024418B"/>
    <w:rsid w:val="00251943"/>
    <w:rsid w:val="00330B9D"/>
    <w:rsid w:val="00355034"/>
    <w:rsid w:val="003649DF"/>
    <w:rsid w:val="003E238F"/>
    <w:rsid w:val="00403580"/>
    <w:rsid w:val="00414C99"/>
    <w:rsid w:val="00463B59"/>
    <w:rsid w:val="004705A9"/>
    <w:rsid w:val="004D13F4"/>
    <w:rsid w:val="00510D46"/>
    <w:rsid w:val="00586504"/>
    <w:rsid w:val="005C19F1"/>
    <w:rsid w:val="005D206C"/>
    <w:rsid w:val="0061447F"/>
    <w:rsid w:val="006435B0"/>
    <w:rsid w:val="006A4549"/>
    <w:rsid w:val="006C512A"/>
    <w:rsid w:val="006F29CD"/>
    <w:rsid w:val="00740DEB"/>
    <w:rsid w:val="00742759"/>
    <w:rsid w:val="00783AA7"/>
    <w:rsid w:val="007E7013"/>
    <w:rsid w:val="007F3D9A"/>
    <w:rsid w:val="00826C97"/>
    <w:rsid w:val="00864701"/>
    <w:rsid w:val="008C7365"/>
    <w:rsid w:val="008D0F5E"/>
    <w:rsid w:val="009313D1"/>
    <w:rsid w:val="009605AA"/>
    <w:rsid w:val="009756DC"/>
    <w:rsid w:val="009A7791"/>
    <w:rsid w:val="00A5476F"/>
    <w:rsid w:val="00A66982"/>
    <w:rsid w:val="00AC58C2"/>
    <w:rsid w:val="00AE6A06"/>
    <w:rsid w:val="00AF2121"/>
    <w:rsid w:val="00B33A4C"/>
    <w:rsid w:val="00C1670A"/>
    <w:rsid w:val="00C335BB"/>
    <w:rsid w:val="00D25CE8"/>
    <w:rsid w:val="00D526A9"/>
    <w:rsid w:val="00D53A99"/>
    <w:rsid w:val="00DC286B"/>
    <w:rsid w:val="00E90FA9"/>
    <w:rsid w:val="00ED2D74"/>
    <w:rsid w:val="00EF7A32"/>
    <w:rsid w:val="00F35541"/>
    <w:rsid w:val="00F44618"/>
    <w:rsid w:val="00F63053"/>
    <w:rsid w:val="00FD2BB4"/>
    <w:rsid w:val="00FD3BD2"/>
    <w:rsid w:val="00FE66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503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14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14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4C9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D0F5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46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Application%20Data\Microsoft\Templates\Scienc64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B6AE1F-07AA-4C1F-83F3-03FE7B351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Scienc64</Template>
  <TotalTime>16</TotalTime>
  <Pages>4</Pages>
  <Words>783</Words>
  <Characters>4311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BINET Sylvain</dc:creator>
  <cp:keywords/>
  <dc:description/>
  <cp:lastModifiedBy>Administrateur</cp:lastModifiedBy>
  <cp:revision>5</cp:revision>
  <dcterms:created xsi:type="dcterms:W3CDTF">2012-01-18T15:49:00Z</dcterms:created>
  <dcterms:modified xsi:type="dcterms:W3CDTF">2012-01-19T08:30:00Z</dcterms:modified>
</cp:coreProperties>
</file>